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51DB2F73" w:rsidR="007A500A" w:rsidRPr="00FE4DA7" w:rsidRDefault="00D15D22" w:rsidP="00C60AA0">
      <w:pPr>
        <w:spacing w:line="360" w:lineRule="auto"/>
        <w:jc w:val="center"/>
        <w:rPr>
          <w:b/>
          <w:bCs/>
          <w:spacing w:val="8"/>
          <w:sz w:val="23"/>
          <w:szCs w:val="23"/>
          <w:rtl/>
        </w:rPr>
      </w:pPr>
      <w:r w:rsidRPr="00FE4DA7">
        <w:rPr>
          <w:b/>
          <w:bCs/>
          <w:spacing w:val="8"/>
          <w:sz w:val="23"/>
          <w:szCs w:val="23"/>
          <w:shd w:val="clear" w:color="auto" w:fill="C6D9F1"/>
          <w:rtl/>
        </w:rPr>
        <w:t xml:space="preserve">טופס רישום </w:t>
      </w:r>
      <w:proofErr w:type="spellStart"/>
      <w:r w:rsidRPr="00FE4DA7">
        <w:rPr>
          <w:b/>
          <w:bCs/>
          <w:spacing w:val="8"/>
          <w:sz w:val="23"/>
          <w:szCs w:val="23"/>
          <w:shd w:val="clear" w:color="auto" w:fill="C6D9F1"/>
          <w:rtl/>
        </w:rPr>
        <w:t>לסופ"</w:t>
      </w:r>
      <w:r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ש</w:t>
      </w:r>
      <w:proofErr w:type="spellEnd"/>
      <w:r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</w:t>
      </w:r>
      <w:r w:rsidR="00CE7858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בראשית </w:t>
      </w:r>
      <w:r w:rsidR="00CE7858" w:rsidRPr="00FE4DA7">
        <w:rPr>
          <w:b/>
          <w:bCs/>
          <w:spacing w:val="8"/>
          <w:sz w:val="23"/>
          <w:szCs w:val="23"/>
          <w:shd w:val="clear" w:color="auto" w:fill="C6D9F1"/>
          <w:rtl/>
        </w:rPr>
        <w:t>–</w:t>
      </w:r>
      <w:r w:rsidR="00CE7858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כל ההתחלות</w:t>
      </w:r>
      <w:r w:rsidR="005B2CEB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</w:t>
      </w:r>
      <w:r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|</w:t>
      </w:r>
      <w:r w:rsidR="00C162A7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</w:t>
      </w:r>
      <w:r w:rsidR="00FE4DA7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17-19.9</w:t>
      </w:r>
      <w:r w:rsidR="00BA5AC2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.</w:t>
      </w:r>
      <w:r w:rsidR="008A64D9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20</w:t>
      </w:r>
      <w:r w:rsidR="00BA5AC2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26</w:t>
      </w:r>
      <w:r w:rsidR="00C60AA0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</w:t>
      </w:r>
      <w:r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| </w:t>
      </w:r>
      <w:r w:rsidR="005B2CEB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 </w:t>
      </w:r>
      <w:r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 xml:space="preserve">מלון </w:t>
      </w:r>
      <w:r w:rsidR="005B2CEB" w:rsidRPr="00FE4DA7">
        <w:rPr>
          <w:rFonts w:hint="cs"/>
          <w:b/>
          <w:bCs/>
          <w:spacing w:val="8"/>
          <w:sz w:val="23"/>
          <w:szCs w:val="23"/>
          <w:shd w:val="clear" w:color="auto" w:fill="C6D9F1"/>
          <w:rtl/>
        </w:rPr>
        <w:t>גולדן קראון, נצרת</w:t>
      </w:r>
    </w:p>
    <w:p w14:paraId="54AE2473" w14:textId="62B067D8" w:rsidR="00532CE5" w:rsidRPr="008F5BA9" w:rsidRDefault="008F5BA9" w:rsidP="00535704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CE7858">
        <w:rPr>
          <w:rFonts w:hint="cs"/>
          <w:b/>
          <w:bCs/>
          <w:sz w:val="20"/>
          <w:szCs w:val="20"/>
          <w:rtl/>
        </w:rPr>
        <w:t>17</w:t>
      </w:r>
      <w:r w:rsidR="00BA5AC2">
        <w:rPr>
          <w:rFonts w:hint="cs"/>
          <w:b/>
          <w:bCs/>
          <w:sz w:val="20"/>
          <w:szCs w:val="20"/>
          <w:rtl/>
        </w:rPr>
        <w:t>.</w:t>
      </w:r>
      <w:r w:rsidR="00CE7858">
        <w:rPr>
          <w:rFonts w:hint="cs"/>
          <w:b/>
          <w:bCs/>
          <w:sz w:val="20"/>
          <w:szCs w:val="20"/>
          <w:rtl/>
        </w:rPr>
        <w:t>8</w:t>
      </w:r>
      <w:r w:rsidR="00BA5AC2">
        <w:rPr>
          <w:rFonts w:hint="cs"/>
          <w:b/>
          <w:bCs/>
          <w:sz w:val="20"/>
          <w:szCs w:val="20"/>
          <w:rtl/>
        </w:rPr>
        <w:t>.26</w:t>
      </w:r>
    </w:p>
    <w:p w14:paraId="37B936E1" w14:textId="77777777" w:rsidR="00845061" w:rsidRPr="00532CE5" w:rsidRDefault="00845061" w:rsidP="00535704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CAA5DF4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BA5AC2">
              <w:rPr>
                <w:rFonts w:ascii="Tahoma" w:hAnsi="Tahoma" w:hint="cs"/>
                <w:sz w:val="20"/>
                <w:szCs w:val="20"/>
                <w:rtl/>
              </w:rPr>
              <w:t>8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6887B822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5190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248CAD33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 xml:space="preserve">ב עם התשלום </w:t>
            </w:r>
            <w:proofErr w:type="spellStart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לסופ"ש</w:t>
            </w:r>
            <w:proofErr w:type="spellEnd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)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1418D886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BA5AC2">
              <w:rPr>
                <w:rFonts w:ascii="Tahoma" w:hAnsi="Tahoma"/>
                <w:sz w:val="20"/>
                <w:szCs w:val="20"/>
              </w:rPr>
              <w:t>3</w:t>
            </w:r>
            <w:r w:rsidR="005B2CEB">
              <w:rPr>
                <w:rFonts w:ascii="Tahoma" w:hAnsi="Tahoma"/>
                <w:sz w:val="20"/>
                <w:szCs w:val="20"/>
              </w:rPr>
              <w:t>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6436CC27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3890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678B955B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בתשלום מתל אביב</w:t>
            </w:r>
            <w:r w:rsidR="00CE7858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/ חיפה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409533BD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CE785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17</w:t>
      </w:r>
      <w:r w:rsidR="00BA5AC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CE785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8</w:t>
      </w:r>
      <w:r w:rsidR="00BA5AC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.26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</w:t>
      </w:r>
      <w:proofErr w:type="spellStart"/>
      <w:r w:rsidR="00845061">
        <w:rPr>
          <w:rFonts w:hint="cs"/>
          <w:b/>
          <w:bCs/>
          <w:sz w:val="16"/>
          <w:szCs w:val="16"/>
          <w:rtl/>
        </w:rPr>
        <w:t>הפרעון</w:t>
      </w:r>
      <w:proofErr w:type="spellEnd"/>
      <w:r w:rsidR="00845061">
        <w:rPr>
          <w:rFonts w:hint="cs"/>
          <w:b/>
          <w:bCs/>
          <w:sz w:val="16"/>
          <w:szCs w:val="16"/>
          <w:rtl/>
        </w:rPr>
        <w:t xml:space="preserve">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4633603E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BA5AC2">
        <w:rPr>
          <w:rFonts w:hint="cs"/>
          <w:b/>
          <w:bCs/>
          <w:sz w:val="16"/>
          <w:szCs w:val="16"/>
          <w:rtl/>
        </w:rPr>
        <w:t>י</w:t>
      </w:r>
      <w:r w:rsidR="00B17069">
        <w:rPr>
          <w:rFonts w:hint="cs"/>
          <w:b/>
          <w:bCs/>
          <w:sz w:val="16"/>
          <w:szCs w:val="16"/>
          <w:rtl/>
        </w:rPr>
        <w:t>ולי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</w:t>
      </w:r>
      <w:proofErr w:type="spellStart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פצ'ורניק</w:t>
      </w:r>
      <w:proofErr w:type="spellEnd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84955" w14:textId="77777777" w:rsidR="00147911" w:rsidRDefault="00147911">
      <w:r>
        <w:separator/>
      </w:r>
    </w:p>
  </w:endnote>
  <w:endnote w:type="continuationSeparator" w:id="0">
    <w:p w14:paraId="5096F87C" w14:textId="77777777" w:rsidR="00147911" w:rsidRDefault="0014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A79A" w14:textId="77777777" w:rsidR="00147911" w:rsidRDefault="00147911">
      <w:r>
        <w:separator/>
      </w:r>
    </w:p>
  </w:footnote>
  <w:footnote w:type="continuationSeparator" w:id="0">
    <w:p w14:paraId="6E95227B" w14:textId="77777777" w:rsidR="00147911" w:rsidRDefault="00147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47911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676B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3490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5704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A64D9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17069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5AC2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AA0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E7858"/>
    <w:rsid w:val="00CF274F"/>
    <w:rsid w:val="00CF4E6C"/>
    <w:rsid w:val="00CF7B34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556E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4DA7"/>
    <w:rsid w:val="00FE6DA3"/>
    <w:rsid w:val="00FF2B26"/>
    <w:rsid w:val="00FF303B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19</TotalTime>
  <Pages>1</Pages>
  <Words>437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15</cp:revision>
  <cp:lastPrinted>2022-03-17T12:28:00Z</cp:lastPrinted>
  <dcterms:created xsi:type="dcterms:W3CDTF">2025-04-10T09:05:00Z</dcterms:created>
  <dcterms:modified xsi:type="dcterms:W3CDTF">2026-07-02T11:29:00Z</dcterms:modified>
</cp:coreProperties>
</file>