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DBA8" w14:textId="58806D98" w:rsidR="00532CE5" w:rsidRPr="00BB776D" w:rsidRDefault="00A57C6D" w:rsidP="00A835D1">
      <w:pPr>
        <w:spacing w:line="276" w:lineRule="auto"/>
        <w:ind w:hanging="141"/>
        <w:jc w:val="both"/>
        <w:rPr>
          <w:b/>
          <w:bCs/>
          <w:spacing w:val="14"/>
          <w:sz w:val="8"/>
          <w:szCs w:val="8"/>
          <w:rtl/>
        </w:rPr>
      </w:pPr>
      <w:r w:rsidRPr="00BB776D">
        <w:rPr>
          <w:b/>
          <w:bCs/>
          <w:spacing w:val="14"/>
          <w:shd w:val="clear" w:color="auto" w:fill="C6D9F1"/>
          <w:rtl/>
        </w:rPr>
        <w:t xml:space="preserve">טופס רישום </w:t>
      </w:r>
      <w:r w:rsidR="00BB776D" w:rsidRPr="00BB776D">
        <w:rPr>
          <w:rFonts w:hint="cs"/>
          <w:b/>
          <w:bCs/>
          <w:spacing w:val="14"/>
          <w:sz w:val="28"/>
          <w:szCs w:val="28"/>
          <w:shd w:val="clear" w:color="auto" w:fill="C6D9F1"/>
          <w:rtl/>
        </w:rPr>
        <w:t xml:space="preserve">סופ"ש </w:t>
      </w:r>
      <w:r w:rsidR="00F427B7">
        <w:rPr>
          <w:rFonts w:hint="cs"/>
          <w:b/>
          <w:bCs/>
          <w:spacing w:val="14"/>
          <w:sz w:val="28"/>
          <w:szCs w:val="28"/>
          <w:shd w:val="clear" w:color="auto" w:fill="C6D9F1"/>
          <w:rtl/>
        </w:rPr>
        <w:t>תרבויות המזרח הרחוק</w:t>
      </w:r>
      <w:r w:rsidR="00040CEA" w:rsidRPr="00BB776D">
        <w:rPr>
          <w:rFonts w:hint="cs"/>
          <w:b/>
          <w:bCs/>
          <w:spacing w:val="14"/>
          <w:sz w:val="28"/>
          <w:szCs w:val="28"/>
          <w:shd w:val="clear" w:color="auto" w:fill="C6D9F1"/>
          <w:rtl/>
        </w:rPr>
        <w:t xml:space="preserve"> </w:t>
      </w:r>
      <w:r w:rsidR="00F427B7">
        <w:rPr>
          <w:rFonts w:hint="cs"/>
          <w:b/>
          <w:bCs/>
          <w:spacing w:val="14"/>
          <w:sz w:val="28"/>
          <w:szCs w:val="28"/>
          <w:shd w:val="clear" w:color="auto" w:fill="C6D9F1"/>
          <w:rtl/>
        </w:rPr>
        <w:t>15-17.1.26</w:t>
      </w:r>
      <w:r w:rsidR="00FE3748" w:rsidRPr="00BB776D">
        <w:rPr>
          <w:rFonts w:hint="cs"/>
          <w:b/>
          <w:bCs/>
          <w:spacing w:val="14"/>
          <w:sz w:val="28"/>
          <w:szCs w:val="28"/>
          <w:shd w:val="clear" w:color="auto" w:fill="C6D9F1"/>
          <w:rtl/>
        </w:rPr>
        <w:t xml:space="preserve">| </w:t>
      </w:r>
      <w:r w:rsidR="00FE3748" w:rsidRPr="00BB776D">
        <w:rPr>
          <w:rFonts w:hint="cs"/>
          <w:b/>
          <w:bCs/>
          <w:spacing w:val="14"/>
          <w:shd w:val="clear" w:color="auto" w:fill="C6D9F1"/>
          <w:rtl/>
        </w:rPr>
        <w:t>מלון דן כרמ</w:t>
      </w:r>
      <w:r w:rsidR="00FE6DA3" w:rsidRPr="00BB776D">
        <w:rPr>
          <w:rFonts w:hint="cs"/>
          <w:b/>
          <w:bCs/>
          <w:spacing w:val="14"/>
          <w:shd w:val="clear" w:color="auto" w:fill="C6D9F1"/>
          <w:rtl/>
        </w:rPr>
        <w:t>ל, חיפה</w:t>
      </w:r>
      <w:r w:rsidR="00532CE5" w:rsidRPr="00BB776D">
        <w:rPr>
          <w:b/>
          <w:bCs/>
          <w:spacing w:val="14"/>
          <w:sz w:val="22"/>
          <w:szCs w:val="22"/>
          <w:rtl/>
        </w:rPr>
        <w:br/>
      </w:r>
    </w:p>
    <w:p w14:paraId="5E558130" w14:textId="5AC4BF1E" w:rsidR="00EC1D37" w:rsidRDefault="00EC1D37" w:rsidP="00A835D1">
      <w:pPr>
        <w:bidi w:val="0"/>
        <w:spacing w:line="276" w:lineRule="auto"/>
        <w:jc w:val="center"/>
        <w:rPr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F427B7">
        <w:rPr>
          <w:rFonts w:hint="cs"/>
          <w:b/>
          <w:bCs/>
          <w:sz w:val="20"/>
          <w:szCs w:val="20"/>
          <w:rtl/>
        </w:rPr>
        <w:t>15.12.25</w:t>
      </w:r>
    </w:p>
    <w:p w14:paraId="114A0161" w14:textId="77777777" w:rsidR="00845061" w:rsidRPr="00532CE5" w:rsidRDefault="00845061" w:rsidP="00A835D1">
      <w:pPr>
        <w:bidi w:val="0"/>
        <w:spacing w:line="276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7AF95659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F23B224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7775E8FD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017830EB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41BE01E1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A729044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815505B" w14:textId="77777777" w:rsidR="0016732C" w:rsidRDefault="0016732C" w:rsidP="00680996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4B869C1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5AAABAD0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315AFCBD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0A9EBD00" w14:textId="77777777" w:rsidR="0016732C" w:rsidRDefault="0016732C" w:rsidP="00680996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06C5506B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62CDA244" w14:textId="77777777" w:rsidR="000F36BA" w:rsidRPr="00600024" w:rsidRDefault="000F36BA" w:rsidP="00E84F0C">
      <w:pPr>
        <w:jc w:val="center"/>
        <w:rPr>
          <w:sz w:val="8"/>
          <w:szCs w:val="8"/>
          <w:rtl/>
        </w:rPr>
      </w:pPr>
    </w:p>
    <w:tbl>
      <w:tblPr>
        <w:bidiVisual/>
        <w:tblW w:w="10774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502"/>
        <w:gridCol w:w="3161"/>
      </w:tblGrid>
      <w:tr w:rsidR="0016732C" w:rsidRPr="000B7B98" w14:paraId="0B91574C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5D6E957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2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0C271E5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981603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71830CE2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61CEA8CB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2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02E57B3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CE753B5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1918191D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B923AE7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63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3EA930C" w14:textId="77777777" w:rsidR="0016732C" w:rsidRPr="000B7B98" w:rsidRDefault="0016732C" w:rsidP="00680996">
            <w:pPr>
              <w:spacing w:line="276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4C883AA3" w14:textId="77777777" w:rsidR="00433D65" w:rsidRPr="00433D65" w:rsidRDefault="00433D65" w:rsidP="00E84F0C">
      <w:pPr>
        <w:spacing w:line="360" w:lineRule="auto"/>
        <w:rPr>
          <w:b/>
          <w:bCs/>
          <w:sz w:val="10"/>
          <w:szCs w:val="10"/>
          <w:rtl/>
        </w:rPr>
      </w:pPr>
    </w:p>
    <w:p w14:paraId="213E5589" w14:textId="77777777" w:rsidR="00F32583" w:rsidRDefault="00F32583" w:rsidP="00E84F0C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1B4DDA9B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F6425D5" w14:textId="77777777" w:rsidR="00F436FB" w:rsidRPr="00C05A49" w:rsidRDefault="00F436FB" w:rsidP="00E84F0C">
            <w:pPr>
              <w:spacing w:line="276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00C5E01" w14:textId="77777777" w:rsidR="00F436FB" w:rsidRPr="00C05A49" w:rsidRDefault="00F436FB" w:rsidP="00E84F0C">
            <w:pPr>
              <w:spacing w:line="276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257F2F7F" w14:textId="77777777" w:rsidR="00F436FB" w:rsidRPr="00C05A49" w:rsidRDefault="00485FF2" w:rsidP="00485FF2">
            <w:pPr>
              <w:spacing w:line="276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6ED4DE4A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14C81A05" w14:textId="77777777" w:rsidR="00AA0B14" w:rsidRPr="00AA0B14" w:rsidRDefault="00AA0B14" w:rsidP="00AA0B14">
            <w:pPr>
              <w:tabs>
                <w:tab w:val="left" w:pos="1409"/>
              </w:tabs>
              <w:spacing w:before="240" w:line="276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5B9ADDA6" w14:textId="7CD1D320" w:rsidR="00AA0B14" w:rsidRDefault="00AA0B14" w:rsidP="005E57A9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(</w:t>
            </w:r>
            <w:r w:rsidR="005E5FB3">
              <w:rPr>
                <w:rFonts w:ascii="Tahoma" w:hAnsi="Tahoma" w:hint="cs"/>
                <w:sz w:val="20"/>
                <w:szCs w:val="20"/>
                <w:rtl/>
              </w:rPr>
              <w:t>6400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5F360D1C" w14:textId="77777777" w:rsidR="00AA0B14" w:rsidRDefault="00AA0B14" w:rsidP="0044523B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37A1C2EA" w14:textId="77B21605" w:rsidR="00AA0B14" w:rsidRPr="0044523B" w:rsidRDefault="005E5FB3" w:rsidP="00AA0B14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5690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3BF5962" w14:textId="77777777" w:rsidR="00AA0B14" w:rsidRPr="00C25C97" w:rsidRDefault="00AA0B14" w:rsidP="002055E8">
            <w:pPr>
              <w:spacing w:line="288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52FE9115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7760A6FA" w14:textId="77777777" w:rsidR="00AA0B14" w:rsidRDefault="00AA0B14" w:rsidP="0044523B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51F2CCD0" w14:textId="77777777" w:rsidR="00AA0B14" w:rsidRPr="0044523B" w:rsidRDefault="00AA0B14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6AA83B79" w14:textId="77777777" w:rsidR="00AA0B14" w:rsidRPr="00C25C97" w:rsidRDefault="00AA0B14" w:rsidP="002055E8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37D8C519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0B10C3B3" w14:textId="77777777" w:rsidR="00AA0B14" w:rsidRPr="00AA0B14" w:rsidRDefault="00AA0B14" w:rsidP="00AA0B14">
            <w:pPr>
              <w:tabs>
                <w:tab w:val="left" w:pos="1409"/>
              </w:tabs>
              <w:spacing w:before="240" w:line="276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1D30612D" w14:textId="3A3DE7A3" w:rsidR="00AA0B14" w:rsidRDefault="00AA0B14" w:rsidP="005E57A9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(</w:t>
            </w:r>
            <w:r w:rsidR="005E5FB3">
              <w:rPr>
                <w:rFonts w:ascii="Tahoma" w:hAnsi="Tahoma" w:hint="cs"/>
                <w:sz w:val="20"/>
                <w:szCs w:val="20"/>
                <w:rtl/>
              </w:rPr>
              <w:t>4700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640CC932" w14:textId="77777777" w:rsidR="00AA0B14" w:rsidRDefault="00AA0B14" w:rsidP="00091AFE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98F78CD" w14:textId="733013AB" w:rsidR="00AA0B14" w:rsidRPr="0044523B" w:rsidRDefault="005E5FB3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4200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01A310D" w14:textId="77777777" w:rsidR="00AA0B14" w:rsidRPr="00346CFE" w:rsidRDefault="00AA0B14" w:rsidP="00346CFE">
            <w:pPr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62FB66A5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0E0FD9" w14:textId="77777777" w:rsidR="00AA0B14" w:rsidRDefault="00AA0B14" w:rsidP="00091AFE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4082C169" w14:textId="77777777" w:rsidR="00AA0B14" w:rsidRPr="0044523B" w:rsidRDefault="00AA0B14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7342C138" w14:textId="77777777" w:rsidR="00AA0B14" w:rsidRPr="00346CFE" w:rsidRDefault="00AA0B14" w:rsidP="00346CFE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619DB7F5" w14:textId="77777777" w:rsidR="00433D65" w:rsidRDefault="00433D65" w:rsidP="00E84F0C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10"/>
          <w:szCs w:val="10"/>
          <w:rtl/>
        </w:rPr>
      </w:pPr>
    </w:p>
    <w:p w14:paraId="7AA7210B" w14:textId="77777777" w:rsidR="00851238" w:rsidRPr="00641AF4" w:rsidRDefault="00851238" w:rsidP="008F743E">
      <w:pPr>
        <w:spacing w:line="276" w:lineRule="auto"/>
        <w:rPr>
          <w:rFonts w:ascii="Arial" w:eastAsia="Times New Roman" w:hAnsi="Arial" w:cs="Arial"/>
          <w:b/>
          <w:bCs/>
          <w:sz w:val="20"/>
          <w:szCs w:val="20"/>
          <w:rtl/>
          <w:lang w:eastAsia="en-US"/>
        </w:rPr>
      </w:pPr>
      <w:r w:rsidRPr="00641AF4">
        <w:rPr>
          <w:rFonts w:ascii="Arial" w:eastAsia="Times New Roman" w:hAnsi="Arial" w:cs="Arial" w:hint="cs"/>
          <w:b/>
          <w:bCs/>
          <w:sz w:val="20"/>
          <w:szCs w:val="20"/>
          <w:rtl/>
          <w:lang w:eastAsia="en-US"/>
        </w:rPr>
        <w:t xml:space="preserve">המחירים הם עבור חדרי סטנדרט.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ניתן 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לציין בקשות לגבי החדר ומיקומו.</w:t>
      </w:r>
      <w:r w:rsidR="00254AD3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המלון ייענה לבקשה על בסיס מקום פנוי בלבד.</w:t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641AF4">
        <w:rPr>
          <w:rFonts w:ascii="Arial" w:eastAsia="Times New Roman" w:hAnsi="Arial" w:cs="Arial"/>
          <w:sz w:val="20"/>
          <w:szCs w:val="20"/>
          <w:rtl/>
          <w:lang w:eastAsia="en-US"/>
        </w:rPr>
        <w:br/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המעוניינים לשריין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, </w:t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מתבקשים לשדרג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החדר בתוספת עלות:</w:t>
      </w:r>
    </w:p>
    <w:p w14:paraId="78ABAA8A" w14:textId="48DD6A2F" w:rsidR="00851238" w:rsidRPr="00641AF4" w:rsidRDefault="00851238" w:rsidP="00E7489F">
      <w:pPr>
        <w:spacing w:line="276" w:lineRule="auto"/>
        <w:rPr>
          <w:rFonts w:ascii="Arial" w:eastAsia="Times New Roman" w:hAnsi="Arial" w:cs="Arial"/>
          <w:sz w:val="20"/>
          <w:szCs w:val="20"/>
          <w:rtl/>
          <w:lang w:eastAsia="en-US"/>
        </w:rPr>
      </w:pP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חדר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עם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נוף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למפרץ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="00F46E61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(עד קומה 4)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– </w:t>
      </w:r>
      <w:r w:rsidR="00F816D0">
        <w:rPr>
          <w:rFonts w:ascii="Arial" w:eastAsia="Times New Roman" w:hAnsi="Arial" w:cs="Arial" w:hint="cs"/>
          <w:sz w:val="20"/>
          <w:szCs w:val="20"/>
          <w:rtl/>
          <w:lang w:eastAsia="en-US"/>
        </w:rPr>
        <w:t>3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/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אקזקיוטיב עם נוף לכרמל ולים – </w:t>
      </w:r>
      <w:r w:rsidR="00F816D0">
        <w:rPr>
          <w:rFonts w:ascii="Arial" w:eastAsia="Times New Roman" w:hAnsi="Arial" w:cs="Arial" w:hint="cs"/>
          <w:sz w:val="20"/>
          <w:szCs w:val="20"/>
          <w:rtl/>
          <w:lang w:eastAsia="en-US"/>
        </w:rPr>
        <w:t>4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  <w:r w:rsidR="00BA7377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/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אקזקיוטיב עם נוף למפרץ – 600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</w:p>
    <w:p w14:paraId="6CBA6099" w14:textId="77777777" w:rsidR="00E7489F" w:rsidRPr="00E7489F" w:rsidRDefault="00E7489F" w:rsidP="00E7489F">
      <w:pPr>
        <w:spacing w:line="276" w:lineRule="auto"/>
        <w:rPr>
          <w:rFonts w:asciiTheme="minorBidi" w:eastAsia="Times New Roman" w:hAnsiTheme="minorBidi" w:cstheme="minorBidi"/>
          <w:b/>
          <w:bCs/>
          <w:color w:val="000000"/>
          <w:sz w:val="8"/>
          <w:szCs w:val="8"/>
          <w:rtl/>
          <w:lang w:eastAsia="en-US"/>
        </w:rPr>
      </w:pPr>
    </w:p>
    <w:p w14:paraId="4518C026" w14:textId="3B20C396" w:rsidR="00851238" w:rsidRPr="007D5222" w:rsidRDefault="00E7489F" w:rsidP="007D5222">
      <w:pPr>
        <w:spacing w:line="276" w:lineRule="auto"/>
        <w:rPr>
          <w:rFonts w:asciiTheme="minorBidi" w:eastAsia="Times New Roman" w:hAnsiTheme="minorBidi" w:cstheme="minorBidi"/>
          <w:b/>
          <w:bCs/>
          <w:color w:val="2D3539"/>
          <w:rtl/>
          <w:lang w:eastAsia="en-US"/>
        </w:rPr>
      </w:pP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המחירים מתייחסים למקדימי רישום עד </w:t>
      </w:r>
      <w:r w:rsidR="003B2BBC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 xml:space="preserve">ה </w:t>
      </w:r>
      <w:r w:rsidR="00F427B7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15.12</w:t>
      </w:r>
      <w:r w:rsidR="00F46E61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 xml:space="preserve">. </w:t>
      </w: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לאחר מכן המחירים יתייקרו </w:t>
      </w:r>
      <w:r w:rsidR="0045504D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ב-</w:t>
      </w:r>
      <w:r w:rsidR="00BB776D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3</w:t>
      </w: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00 </w:t>
      </w:r>
      <w:r w:rsidRPr="00E7489F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₪</w:t>
      </w:r>
      <w:r w:rsidRPr="00E7489F">
        <w:rPr>
          <w:rFonts w:asciiTheme="minorBidi" w:eastAsia="Times New Roman" w:hAnsiTheme="minorBidi" w:cstheme="minorBidi" w:hint="cs"/>
          <w:b/>
          <w:bCs/>
          <w:color w:val="2D3539"/>
          <w:rtl/>
          <w:lang w:eastAsia="en-US"/>
        </w:rPr>
        <w:t xml:space="preserve"> </w:t>
      </w:r>
      <w:r w:rsidR="007D5222">
        <w:rPr>
          <w:rFonts w:asciiTheme="minorBidi" w:eastAsia="Times New Roman" w:hAnsiTheme="minorBidi" w:cstheme="minorBidi"/>
          <w:b/>
          <w:bCs/>
          <w:color w:val="2D3539"/>
          <w:rtl/>
          <w:lang w:eastAsia="en-US"/>
        </w:rPr>
        <w:br/>
      </w:r>
    </w:p>
    <w:p w14:paraId="6C59F2B3" w14:textId="77777777" w:rsidR="008D314E" w:rsidRDefault="008D314E" w:rsidP="008D314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rFonts w:ascii="Tahoma" w:hAnsi="Tahoma"/>
          <w:sz w:val="16"/>
          <w:szCs w:val="16"/>
        </w:rPr>
      </w:pPr>
    </w:p>
    <w:p w14:paraId="2F1EAD84" w14:textId="2FD9F3C7" w:rsidR="00845061" w:rsidRPr="008D314E" w:rsidRDefault="00F32583" w:rsidP="008D314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rFonts w:ascii="Tahoma" w:hAnsi="Tahoma"/>
          <w:sz w:val="16"/>
          <w:szCs w:val="16"/>
        </w:rPr>
      </w:pPr>
      <w:r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8D314E">
        <w:rPr>
          <w:rFonts w:hint="cs"/>
          <w:b/>
          <w:bCs/>
          <w:sz w:val="18"/>
          <w:szCs w:val="18"/>
          <w:rtl/>
        </w:rPr>
        <w:t xml:space="preserve">אשלם </w:t>
      </w:r>
      <w:r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>
        <w:rPr>
          <w:sz w:val="16"/>
          <w:szCs w:val="16"/>
          <w:rtl/>
        </w:rPr>
        <w:br/>
      </w:r>
      <w:r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46F361EA" w14:textId="0479D15C" w:rsidR="004830A0" w:rsidRDefault="008A517C" w:rsidP="00F73F8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F427B7">
        <w:rPr>
          <w:rFonts w:hint="cs"/>
          <w:b/>
          <w:bCs/>
          <w:sz w:val="16"/>
          <w:szCs w:val="16"/>
          <w:rtl/>
        </w:rPr>
        <w:t>דצמבר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02003A5C" w14:textId="77777777" w:rsidR="00F32583" w:rsidRDefault="00F32583" w:rsidP="00E84F0C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5DCB818F" w14:textId="77777777" w:rsidR="002A41FA" w:rsidRPr="00433D65" w:rsidRDefault="002A41FA" w:rsidP="00E84F0C">
      <w:pPr>
        <w:spacing w:line="360" w:lineRule="auto"/>
        <w:ind w:right="720"/>
        <w:rPr>
          <w:sz w:val="8"/>
          <w:szCs w:val="8"/>
          <w:rtl/>
        </w:rPr>
      </w:pPr>
    </w:p>
    <w:p w14:paraId="6336363F" w14:textId="77777777" w:rsidR="00216B68" w:rsidRDefault="00216B68" w:rsidP="00216B68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31CC03ED" w14:textId="77777777" w:rsidR="00216B68" w:rsidRDefault="00216B68" w:rsidP="00216B68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7ABF6A4B" w14:textId="74B4B699" w:rsidR="00216B68" w:rsidRDefault="00216B68" w:rsidP="00564555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2F5C20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2F5C20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1C5DBF3A" w14:textId="51F87DD0" w:rsidR="00216B68" w:rsidRDefault="00216B68" w:rsidP="00216B68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2F5C20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2F5C20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537DD0D6" w14:textId="77777777" w:rsidR="00433D65" w:rsidRPr="00433D65" w:rsidRDefault="00216B68" w:rsidP="00216B68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1CC1877F" w14:textId="77777777" w:rsidR="000E4E78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נא לחתום בתחתית הדף ולהחזיר את הטופס לאחר המילוי, למשרדי רעות קשרי תרבות לפקס: 08-9396040</w:t>
      </w:r>
    </w:p>
    <w:p w14:paraId="4777E03D" w14:textId="77777777" w:rsidR="000E4E78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אישור על קבלת הטופס ישלח אליכם בפקס חוזר, במייל או בדואר.</w:t>
      </w:r>
    </w:p>
    <w:p w14:paraId="5CE25A7A" w14:textId="77777777" w:rsidR="00433D65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במידה ולא התקבל האישור, יש לוודא הרישום ושריון החדר בטל': 08-9396030</w:t>
      </w:r>
    </w:p>
    <w:p w14:paraId="72B5DDBF" w14:textId="77777777" w:rsidR="00433D65" w:rsidRPr="00433D65" w:rsidRDefault="00433D65" w:rsidP="00E84F0C">
      <w:pPr>
        <w:spacing w:line="360" w:lineRule="auto"/>
        <w:rPr>
          <w:sz w:val="10"/>
          <w:szCs w:val="10"/>
          <w:rtl/>
        </w:rPr>
      </w:pPr>
    </w:p>
    <w:p w14:paraId="4608EA03" w14:textId="77777777" w:rsidR="00245563" w:rsidRPr="00245563" w:rsidRDefault="00115662" w:rsidP="00E84F0C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F065838" w14:textId="77777777" w:rsidR="00F32583" w:rsidRDefault="00F32583" w:rsidP="00E84F0C">
      <w:pPr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שם המשתתף: ____________________                תאריך: ______________________ </w:t>
      </w:r>
      <w:r w:rsidR="00665B03">
        <w:rPr>
          <w:rFonts w:hint="cs"/>
          <w:sz w:val="18"/>
          <w:szCs w:val="18"/>
          <w:rtl/>
        </w:rPr>
        <w:t xml:space="preserve">     </w:t>
      </w:r>
      <w:r>
        <w:rPr>
          <w:rFonts w:hint="cs"/>
          <w:sz w:val="18"/>
          <w:szCs w:val="18"/>
          <w:rtl/>
        </w:rPr>
        <w:t xml:space="preserve"> חתימה: _________________________</w:t>
      </w:r>
    </w:p>
    <w:p w14:paraId="11734219" w14:textId="77777777" w:rsidR="00DA5223" w:rsidRPr="003F0326" w:rsidRDefault="00DA5223" w:rsidP="00E84F0C">
      <w:pPr>
        <w:rPr>
          <w:sz w:val="18"/>
          <w:szCs w:val="18"/>
          <w:rtl/>
        </w:rPr>
      </w:pPr>
    </w:p>
    <w:p w14:paraId="0DBB8630" w14:textId="77777777" w:rsidR="00BE18F4" w:rsidRDefault="00DA5223" w:rsidP="00E84F0C">
      <w:pPr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שם המשתתף: ____________________                תאריך: ______________________  </w:t>
      </w:r>
      <w:r w:rsidR="00665B03">
        <w:rPr>
          <w:rFonts w:hint="cs"/>
          <w:sz w:val="18"/>
          <w:szCs w:val="18"/>
          <w:rtl/>
        </w:rPr>
        <w:t xml:space="preserve">     </w:t>
      </w:r>
      <w:r>
        <w:rPr>
          <w:rFonts w:hint="cs"/>
          <w:sz w:val="18"/>
          <w:szCs w:val="18"/>
          <w:rtl/>
        </w:rPr>
        <w:t>חתימה: _________________________</w:t>
      </w:r>
    </w:p>
    <w:p w14:paraId="6E178F64" w14:textId="77777777" w:rsidR="00A961CD" w:rsidRDefault="00A961CD" w:rsidP="00E84F0C">
      <w:pPr>
        <w:rPr>
          <w:sz w:val="18"/>
          <w:szCs w:val="18"/>
          <w:rtl/>
        </w:rPr>
      </w:pPr>
    </w:p>
    <w:p w14:paraId="18E4D2C3" w14:textId="77777777" w:rsidR="00F678EF" w:rsidRPr="004911E4" w:rsidRDefault="00E7489F" w:rsidP="00F678EF">
      <w:pPr>
        <w:spacing w:line="276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9264" behindDoc="1" locked="0" layoutInCell="1" allowOverlap="1" wp14:anchorId="76AE4548" wp14:editId="16A4D73E">
            <wp:simplePos x="0" y="0"/>
            <wp:positionH relativeFrom="column">
              <wp:posOffset>-93345</wp:posOffset>
            </wp:positionH>
            <wp:positionV relativeFrom="paragraph">
              <wp:posOffset>-6985</wp:posOffset>
            </wp:positionV>
            <wp:extent cx="4210050" cy="476250"/>
            <wp:effectExtent l="0" t="0" r="0" b="0"/>
            <wp:wrapNone/>
            <wp:docPr id="1" name="תמונה 1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7216" behindDoc="1" locked="0" layoutInCell="1" allowOverlap="1" wp14:anchorId="4CE21135" wp14:editId="17BAF420">
            <wp:simplePos x="0" y="0"/>
            <wp:positionH relativeFrom="column">
              <wp:posOffset>4116705</wp:posOffset>
            </wp:positionH>
            <wp:positionV relativeFrom="paragraph">
              <wp:posOffset>-6985</wp:posOffset>
            </wp:positionV>
            <wp:extent cx="2724150" cy="476250"/>
            <wp:effectExtent l="0" t="0" r="0" b="0"/>
            <wp:wrapNone/>
            <wp:docPr id="4" name="תמונה 4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 </w:t>
      </w:r>
    </w:p>
    <w:p w14:paraId="1D7637D1" w14:textId="4D5613E6" w:rsidR="005A0FCF" w:rsidRPr="005A0FCF" w:rsidRDefault="005A0FCF" w:rsidP="005A0FCF">
      <w:pPr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b/>
          <w:bCs/>
          <w:color w:val="FFFFFF"/>
          <w:spacing w:val="6"/>
          <w:sz w:val="16"/>
          <w:szCs w:val="16"/>
          <w:rtl/>
        </w:rPr>
        <w:tab/>
      </w:r>
      <w:r>
        <w:rPr>
          <w:b/>
          <w:bCs/>
          <w:color w:val="FFFFFF"/>
          <w:spacing w:val="6"/>
          <w:sz w:val="16"/>
          <w:szCs w:val="16"/>
          <w:rtl/>
        </w:rPr>
        <w:tab/>
      </w:r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>פרופ' אברהם פצ'ורניק 7,</w:t>
      </w:r>
      <w:r w:rsidR="00153756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פארק המדע</w:t>
      </w:r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נס ציונה</w:t>
      </w:r>
      <w:r w:rsidR="00F678EF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5B481082" w14:textId="77777777" w:rsidR="00F678EF" w:rsidRPr="00DD1312" w:rsidRDefault="005A0FCF" w:rsidP="005A0FCF">
      <w:pPr>
        <w:spacing w:line="276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F678EF" w:rsidRPr="00DD1312" w:rsidSect="00A961CD">
      <w:footerReference w:type="default" r:id="rId10"/>
      <w:pgSz w:w="11906" w:h="16838" w:code="9"/>
      <w:pgMar w:top="426" w:right="423" w:bottom="54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692E" w14:textId="77777777" w:rsidR="0025202D" w:rsidRDefault="0025202D">
      <w:r>
        <w:separator/>
      </w:r>
    </w:p>
  </w:endnote>
  <w:endnote w:type="continuationSeparator" w:id="0">
    <w:p w14:paraId="58972273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431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58B6D13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4293E" w14:textId="77777777" w:rsidR="0025202D" w:rsidRDefault="0025202D">
      <w:r>
        <w:separator/>
      </w:r>
    </w:p>
  </w:footnote>
  <w:footnote w:type="continuationSeparator" w:id="0">
    <w:p w14:paraId="4BA23952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889667F"/>
    <w:multiLevelType w:val="hybridMultilevel"/>
    <w:tmpl w:val="B83AF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1148668227">
    <w:abstractNumId w:val="10"/>
  </w:num>
  <w:num w:numId="2" w16cid:durableId="166094571">
    <w:abstractNumId w:val="6"/>
  </w:num>
  <w:num w:numId="3" w16cid:durableId="1537933976">
    <w:abstractNumId w:val="0"/>
  </w:num>
  <w:num w:numId="4" w16cid:durableId="348220473">
    <w:abstractNumId w:val="5"/>
  </w:num>
  <w:num w:numId="5" w16cid:durableId="1517843926">
    <w:abstractNumId w:val="7"/>
  </w:num>
  <w:num w:numId="6" w16cid:durableId="42950762">
    <w:abstractNumId w:val="15"/>
  </w:num>
  <w:num w:numId="7" w16cid:durableId="1352489613">
    <w:abstractNumId w:val="1"/>
  </w:num>
  <w:num w:numId="8" w16cid:durableId="188840665">
    <w:abstractNumId w:val="9"/>
  </w:num>
  <w:num w:numId="9" w16cid:durableId="854225562">
    <w:abstractNumId w:val="3"/>
  </w:num>
  <w:num w:numId="10" w16cid:durableId="138353394">
    <w:abstractNumId w:val="17"/>
  </w:num>
  <w:num w:numId="11" w16cid:durableId="1892769380">
    <w:abstractNumId w:val="12"/>
  </w:num>
  <w:num w:numId="12" w16cid:durableId="1628001636">
    <w:abstractNumId w:val="8"/>
  </w:num>
  <w:num w:numId="13" w16cid:durableId="201789285">
    <w:abstractNumId w:val="4"/>
  </w:num>
  <w:num w:numId="14" w16cid:durableId="537814706">
    <w:abstractNumId w:val="11"/>
  </w:num>
  <w:num w:numId="15" w16cid:durableId="1356689665">
    <w:abstractNumId w:val="16"/>
  </w:num>
  <w:num w:numId="16" w16cid:durableId="1669362638">
    <w:abstractNumId w:val="18"/>
  </w:num>
  <w:num w:numId="17" w16cid:durableId="1448965796">
    <w:abstractNumId w:val="2"/>
  </w:num>
  <w:num w:numId="18" w16cid:durableId="1478375070">
    <w:abstractNumId w:val="14"/>
  </w:num>
  <w:num w:numId="19" w16cid:durableId="1858739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0CEA"/>
    <w:rsid w:val="00041250"/>
    <w:rsid w:val="00042D6E"/>
    <w:rsid w:val="000464D5"/>
    <w:rsid w:val="00052AB4"/>
    <w:rsid w:val="000645C1"/>
    <w:rsid w:val="000651E2"/>
    <w:rsid w:val="00065563"/>
    <w:rsid w:val="00065BDA"/>
    <w:rsid w:val="00072292"/>
    <w:rsid w:val="0007268B"/>
    <w:rsid w:val="00084113"/>
    <w:rsid w:val="0008428B"/>
    <w:rsid w:val="000917D7"/>
    <w:rsid w:val="00091AFE"/>
    <w:rsid w:val="00093E4B"/>
    <w:rsid w:val="0009422D"/>
    <w:rsid w:val="000A0ADB"/>
    <w:rsid w:val="000A35E7"/>
    <w:rsid w:val="000A6BE4"/>
    <w:rsid w:val="000B1BC9"/>
    <w:rsid w:val="000B367D"/>
    <w:rsid w:val="000B630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3086"/>
    <w:rsid w:val="00144A27"/>
    <w:rsid w:val="00153756"/>
    <w:rsid w:val="001553A4"/>
    <w:rsid w:val="00157A86"/>
    <w:rsid w:val="00161D20"/>
    <w:rsid w:val="00164978"/>
    <w:rsid w:val="00164E25"/>
    <w:rsid w:val="0016732C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5563"/>
    <w:rsid w:val="00246706"/>
    <w:rsid w:val="0025202D"/>
    <w:rsid w:val="002540BA"/>
    <w:rsid w:val="00254AD3"/>
    <w:rsid w:val="002653D9"/>
    <w:rsid w:val="00272ADC"/>
    <w:rsid w:val="00275566"/>
    <w:rsid w:val="00292019"/>
    <w:rsid w:val="0029342D"/>
    <w:rsid w:val="00296E47"/>
    <w:rsid w:val="002A41FA"/>
    <w:rsid w:val="002B0AB6"/>
    <w:rsid w:val="002B1241"/>
    <w:rsid w:val="002B2006"/>
    <w:rsid w:val="002B482B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2F5C20"/>
    <w:rsid w:val="00302483"/>
    <w:rsid w:val="00310BAF"/>
    <w:rsid w:val="00311A64"/>
    <w:rsid w:val="00316DD1"/>
    <w:rsid w:val="00317636"/>
    <w:rsid w:val="00321D05"/>
    <w:rsid w:val="00330596"/>
    <w:rsid w:val="0033133E"/>
    <w:rsid w:val="00332F01"/>
    <w:rsid w:val="00337D2E"/>
    <w:rsid w:val="00346CFE"/>
    <w:rsid w:val="00357D43"/>
    <w:rsid w:val="00380472"/>
    <w:rsid w:val="00384793"/>
    <w:rsid w:val="00387442"/>
    <w:rsid w:val="00390BC0"/>
    <w:rsid w:val="00393E47"/>
    <w:rsid w:val="00396A97"/>
    <w:rsid w:val="003A31B7"/>
    <w:rsid w:val="003A6DB0"/>
    <w:rsid w:val="003B05B3"/>
    <w:rsid w:val="003B2BBC"/>
    <w:rsid w:val="003C10E4"/>
    <w:rsid w:val="003C3209"/>
    <w:rsid w:val="003C4EA0"/>
    <w:rsid w:val="003E38A8"/>
    <w:rsid w:val="003F0119"/>
    <w:rsid w:val="003F0326"/>
    <w:rsid w:val="003F1770"/>
    <w:rsid w:val="003F4033"/>
    <w:rsid w:val="003F5791"/>
    <w:rsid w:val="004016F4"/>
    <w:rsid w:val="00402770"/>
    <w:rsid w:val="00426CA2"/>
    <w:rsid w:val="0043180D"/>
    <w:rsid w:val="00433D65"/>
    <w:rsid w:val="00436F7E"/>
    <w:rsid w:val="00437AC9"/>
    <w:rsid w:val="00442D3E"/>
    <w:rsid w:val="00444013"/>
    <w:rsid w:val="0044523B"/>
    <w:rsid w:val="0045031C"/>
    <w:rsid w:val="00450564"/>
    <w:rsid w:val="00452C88"/>
    <w:rsid w:val="00452D58"/>
    <w:rsid w:val="004544E4"/>
    <w:rsid w:val="0045504D"/>
    <w:rsid w:val="004632CB"/>
    <w:rsid w:val="00463CC6"/>
    <w:rsid w:val="0047769F"/>
    <w:rsid w:val="004830A0"/>
    <w:rsid w:val="004850FC"/>
    <w:rsid w:val="00485FF2"/>
    <w:rsid w:val="0048693A"/>
    <w:rsid w:val="00487776"/>
    <w:rsid w:val="004911E4"/>
    <w:rsid w:val="00493D37"/>
    <w:rsid w:val="00493DD9"/>
    <w:rsid w:val="00495780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C4457"/>
    <w:rsid w:val="004D0BAD"/>
    <w:rsid w:val="004D3E66"/>
    <w:rsid w:val="004E3865"/>
    <w:rsid w:val="004F0467"/>
    <w:rsid w:val="004F115E"/>
    <w:rsid w:val="004F15D3"/>
    <w:rsid w:val="00500206"/>
    <w:rsid w:val="00513251"/>
    <w:rsid w:val="00532CE5"/>
    <w:rsid w:val="00537EF4"/>
    <w:rsid w:val="005408BB"/>
    <w:rsid w:val="00540BD2"/>
    <w:rsid w:val="00541402"/>
    <w:rsid w:val="00546013"/>
    <w:rsid w:val="00560BC9"/>
    <w:rsid w:val="00562EEF"/>
    <w:rsid w:val="00564555"/>
    <w:rsid w:val="005658B7"/>
    <w:rsid w:val="00577614"/>
    <w:rsid w:val="005803E9"/>
    <w:rsid w:val="0058334B"/>
    <w:rsid w:val="00587CAE"/>
    <w:rsid w:val="005931A7"/>
    <w:rsid w:val="005A0FCF"/>
    <w:rsid w:val="005A3C53"/>
    <w:rsid w:val="005A46D4"/>
    <w:rsid w:val="005B177E"/>
    <w:rsid w:val="005B6D19"/>
    <w:rsid w:val="005C0C67"/>
    <w:rsid w:val="005C2C92"/>
    <w:rsid w:val="005D4D72"/>
    <w:rsid w:val="005D7EA9"/>
    <w:rsid w:val="005E3535"/>
    <w:rsid w:val="005E4E8E"/>
    <w:rsid w:val="005E515C"/>
    <w:rsid w:val="005E57A9"/>
    <w:rsid w:val="005E5FB3"/>
    <w:rsid w:val="005E71F2"/>
    <w:rsid w:val="005F2744"/>
    <w:rsid w:val="00600024"/>
    <w:rsid w:val="00615C04"/>
    <w:rsid w:val="00616EE7"/>
    <w:rsid w:val="00620AAE"/>
    <w:rsid w:val="006214E6"/>
    <w:rsid w:val="0062181D"/>
    <w:rsid w:val="00623B60"/>
    <w:rsid w:val="00624CF0"/>
    <w:rsid w:val="00627CA8"/>
    <w:rsid w:val="00635F7F"/>
    <w:rsid w:val="006363DC"/>
    <w:rsid w:val="00640929"/>
    <w:rsid w:val="00641AF4"/>
    <w:rsid w:val="006508C5"/>
    <w:rsid w:val="00653822"/>
    <w:rsid w:val="00657863"/>
    <w:rsid w:val="00657F66"/>
    <w:rsid w:val="00665B03"/>
    <w:rsid w:val="0067317B"/>
    <w:rsid w:val="00680996"/>
    <w:rsid w:val="00682332"/>
    <w:rsid w:val="00682E5B"/>
    <w:rsid w:val="00683367"/>
    <w:rsid w:val="0068700A"/>
    <w:rsid w:val="00687E27"/>
    <w:rsid w:val="006908DD"/>
    <w:rsid w:val="006913F3"/>
    <w:rsid w:val="00692434"/>
    <w:rsid w:val="006955C9"/>
    <w:rsid w:val="00695BAE"/>
    <w:rsid w:val="006B1DDB"/>
    <w:rsid w:val="006D6A42"/>
    <w:rsid w:val="006F6F31"/>
    <w:rsid w:val="006F768E"/>
    <w:rsid w:val="00701498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31DB"/>
    <w:rsid w:val="00766408"/>
    <w:rsid w:val="00782E3D"/>
    <w:rsid w:val="007844A6"/>
    <w:rsid w:val="007855DB"/>
    <w:rsid w:val="00793550"/>
    <w:rsid w:val="0079377E"/>
    <w:rsid w:val="007A0281"/>
    <w:rsid w:val="007A2E1A"/>
    <w:rsid w:val="007B6631"/>
    <w:rsid w:val="007B6D1D"/>
    <w:rsid w:val="007C448E"/>
    <w:rsid w:val="007D138A"/>
    <w:rsid w:val="007D5222"/>
    <w:rsid w:val="007E429F"/>
    <w:rsid w:val="007E7621"/>
    <w:rsid w:val="007E7674"/>
    <w:rsid w:val="007E7DF1"/>
    <w:rsid w:val="007F145B"/>
    <w:rsid w:val="0080390B"/>
    <w:rsid w:val="008150BC"/>
    <w:rsid w:val="008168C6"/>
    <w:rsid w:val="00823267"/>
    <w:rsid w:val="008239C0"/>
    <w:rsid w:val="00830E06"/>
    <w:rsid w:val="00831B54"/>
    <w:rsid w:val="00832C9B"/>
    <w:rsid w:val="00835F33"/>
    <w:rsid w:val="00845061"/>
    <w:rsid w:val="00847FDA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C86"/>
    <w:rsid w:val="008C6B92"/>
    <w:rsid w:val="008D00FC"/>
    <w:rsid w:val="008D2CD4"/>
    <w:rsid w:val="008D314E"/>
    <w:rsid w:val="008D6FC1"/>
    <w:rsid w:val="008D78EE"/>
    <w:rsid w:val="008E3123"/>
    <w:rsid w:val="008F17FF"/>
    <w:rsid w:val="008F3621"/>
    <w:rsid w:val="008F743E"/>
    <w:rsid w:val="009050CE"/>
    <w:rsid w:val="0090633D"/>
    <w:rsid w:val="0091299E"/>
    <w:rsid w:val="009253B8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85B45"/>
    <w:rsid w:val="00991B69"/>
    <w:rsid w:val="00992A37"/>
    <w:rsid w:val="00995E71"/>
    <w:rsid w:val="00996327"/>
    <w:rsid w:val="00997129"/>
    <w:rsid w:val="009A2FD3"/>
    <w:rsid w:val="009A3B7A"/>
    <w:rsid w:val="009A5CE5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4420C"/>
    <w:rsid w:val="00A4524E"/>
    <w:rsid w:val="00A53B93"/>
    <w:rsid w:val="00A55DB0"/>
    <w:rsid w:val="00A57712"/>
    <w:rsid w:val="00A57C6D"/>
    <w:rsid w:val="00A625BB"/>
    <w:rsid w:val="00A6414A"/>
    <w:rsid w:val="00A66924"/>
    <w:rsid w:val="00A67C67"/>
    <w:rsid w:val="00A70668"/>
    <w:rsid w:val="00A72EA9"/>
    <w:rsid w:val="00A73944"/>
    <w:rsid w:val="00A7531C"/>
    <w:rsid w:val="00A835D1"/>
    <w:rsid w:val="00A8381E"/>
    <w:rsid w:val="00A872F2"/>
    <w:rsid w:val="00A950C7"/>
    <w:rsid w:val="00A961CD"/>
    <w:rsid w:val="00AA0B14"/>
    <w:rsid w:val="00AB177A"/>
    <w:rsid w:val="00AB1F5A"/>
    <w:rsid w:val="00AB3BDF"/>
    <w:rsid w:val="00AB4C7F"/>
    <w:rsid w:val="00AB5D8B"/>
    <w:rsid w:val="00AC720B"/>
    <w:rsid w:val="00AD69F9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7D26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B3B00"/>
    <w:rsid w:val="00BB776D"/>
    <w:rsid w:val="00BC5124"/>
    <w:rsid w:val="00BE18F4"/>
    <w:rsid w:val="00BE27EE"/>
    <w:rsid w:val="00BE4D34"/>
    <w:rsid w:val="00BE516B"/>
    <w:rsid w:val="00BE7C72"/>
    <w:rsid w:val="00BF0130"/>
    <w:rsid w:val="00C01FE8"/>
    <w:rsid w:val="00C05A49"/>
    <w:rsid w:val="00C079F3"/>
    <w:rsid w:val="00C07BD3"/>
    <w:rsid w:val="00C13176"/>
    <w:rsid w:val="00C2524A"/>
    <w:rsid w:val="00C25C97"/>
    <w:rsid w:val="00C34011"/>
    <w:rsid w:val="00C36380"/>
    <w:rsid w:val="00C4050A"/>
    <w:rsid w:val="00C41B7A"/>
    <w:rsid w:val="00C47292"/>
    <w:rsid w:val="00C50ED5"/>
    <w:rsid w:val="00C56327"/>
    <w:rsid w:val="00C60DD9"/>
    <w:rsid w:val="00C63F69"/>
    <w:rsid w:val="00C66A53"/>
    <w:rsid w:val="00C76D84"/>
    <w:rsid w:val="00C77EB8"/>
    <w:rsid w:val="00C83C43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D016C4"/>
    <w:rsid w:val="00D07215"/>
    <w:rsid w:val="00D1565F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901F7"/>
    <w:rsid w:val="00D920AE"/>
    <w:rsid w:val="00D9448F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42D4"/>
    <w:rsid w:val="00E24689"/>
    <w:rsid w:val="00E24BBF"/>
    <w:rsid w:val="00E25BDC"/>
    <w:rsid w:val="00E30257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7489F"/>
    <w:rsid w:val="00E814D7"/>
    <w:rsid w:val="00E84F0C"/>
    <w:rsid w:val="00E8587E"/>
    <w:rsid w:val="00E86289"/>
    <w:rsid w:val="00E94FC5"/>
    <w:rsid w:val="00E961E5"/>
    <w:rsid w:val="00E96A9B"/>
    <w:rsid w:val="00EA07CB"/>
    <w:rsid w:val="00EA4CED"/>
    <w:rsid w:val="00EB2088"/>
    <w:rsid w:val="00EB20BB"/>
    <w:rsid w:val="00EB3213"/>
    <w:rsid w:val="00EC06A9"/>
    <w:rsid w:val="00EC1D37"/>
    <w:rsid w:val="00EC5047"/>
    <w:rsid w:val="00ED3071"/>
    <w:rsid w:val="00ED42C0"/>
    <w:rsid w:val="00ED4AC3"/>
    <w:rsid w:val="00EE0468"/>
    <w:rsid w:val="00EE39A6"/>
    <w:rsid w:val="00EE7A9A"/>
    <w:rsid w:val="00EF4A5C"/>
    <w:rsid w:val="00EF79CD"/>
    <w:rsid w:val="00F03B30"/>
    <w:rsid w:val="00F1690A"/>
    <w:rsid w:val="00F277BD"/>
    <w:rsid w:val="00F31256"/>
    <w:rsid w:val="00F31801"/>
    <w:rsid w:val="00F32583"/>
    <w:rsid w:val="00F427B7"/>
    <w:rsid w:val="00F436FB"/>
    <w:rsid w:val="00F44053"/>
    <w:rsid w:val="00F46E61"/>
    <w:rsid w:val="00F50D67"/>
    <w:rsid w:val="00F53CE0"/>
    <w:rsid w:val="00F53D67"/>
    <w:rsid w:val="00F60504"/>
    <w:rsid w:val="00F60927"/>
    <w:rsid w:val="00F6260A"/>
    <w:rsid w:val="00F630FD"/>
    <w:rsid w:val="00F65AC5"/>
    <w:rsid w:val="00F678EF"/>
    <w:rsid w:val="00F71530"/>
    <w:rsid w:val="00F73F8E"/>
    <w:rsid w:val="00F7407A"/>
    <w:rsid w:val="00F7607C"/>
    <w:rsid w:val="00F816D0"/>
    <w:rsid w:val="00F825C8"/>
    <w:rsid w:val="00F9037F"/>
    <w:rsid w:val="00F90C13"/>
    <w:rsid w:val="00F94B03"/>
    <w:rsid w:val="00FA079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1700B0CC"/>
  <w15:docId w15:val="{93D0B01E-CDF5-4D20-A5DC-D1CA2381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4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BE24C-A156-427B-9E49-3ADE40A60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5</TotalTime>
  <Pages>1</Pages>
  <Words>400</Words>
  <Characters>2401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5</cp:revision>
  <cp:lastPrinted>2025-01-06T13:31:00Z</cp:lastPrinted>
  <dcterms:created xsi:type="dcterms:W3CDTF">2025-07-24T13:50:00Z</dcterms:created>
  <dcterms:modified xsi:type="dcterms:W3CDTF">2025-10-28T10:08:00Z</dcterms:modified>
</cp:coreProperties>
</file>