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7F75A582" w:rsidR="007A500A" w:rsidRPr="00ED1B3E" w:rsidRDefault="00D15D22" w:rsidP="00C76402">
      <w:pPr>
        <w:spacing w:line="360" w:lineRule="auto"/>
        <w:jc w:val="both"/>
        <w:rPr>
          <w:b/>
          <w:bCs/>
          <w:spacing w:val="16"/>
          <w:rtl/>
        </w:rPr>
      </w:pPr>
      <w:r w:rsidRPr="00ED1B3E">
        <w:rPr>
          <w:b/>
          <w:bCs/>
          <w:spacing w:val="16"/>
          <w:shd w:val="clear" w:color="auto" w:fill="C6D9F1"/>
          <w:rtl/>
        </w:rPr>
        <w:t>טופס רישום לסופ"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ש </w:t>
      </w:r>
      <w:r w:rsidR="00E30E0F" w:rsidRPr="00ED1B3E">
        <w:rPr>
          <w:rFonts w:hint="cs"/>
          <w:b/>
          <w:bCs/>
          <w:spacing w:val="16"/>
          <w:shd w:val="clear" w:color="auto" w:fill="C6D9F1"/>
          <w:rtl/>
        </w:rPr>
        <w:t>תנ"ך</w:t>
      </w:r>
      <w:r w:rsidR="00ED1B3E" w:rsidRPr="00ED1B3E">
        <w:rPr>
          <w:rFonts w:hint="cs"/>
          <w:b/>
          <w:bCs/>
          <w:spacing w:val="16"/>
          <w:shd w:val="clear" w:color="auto" w:fill="C6D9F1"/>
          <w:rtl/>
        </w:rPr>
        <w:t xml:space="preserve"> במבט אחר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>|</w:t>
      </w:r>
      <w:r w:rsidR="00C162A7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="00E30E0F" w:rsidRPr="00ED1B3E">
        <w:rPr>
          <w:rFonts w:hint="cs"/>
          <w:b/>
          <w:bCs/>
          <w:spacing w:val="16"/>
          <w:shd w:val="clear" w:color="auto" w:fill="C6D9F1"/>
          <w:rtl/>
        </w:rPr>
        <w:t>18-20.9.25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|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מלון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>גולדן קראון, נצרת</w:t>
      </w:r>
    </w:p>
    <w:p w14:paraId="54AE2473" w14:textId="289374C1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E30E0F">
        <w:rPr>
          <w:rFonts w:hint="cs"/>
          <w:b/>
          <w:bCs/>
          <w:sz w:val="20"/>
          <w:szCs w:val="20"/>
          <w:rtl/>
        </w:rPr>
        <w:t>18.8.25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1FF83F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5B2CEB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13ABC480" w:rsidR="00AA0B14" w:rsidRPr="0044523B" w:rsidRDefault="005B2CE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4990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972049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5B2CEB">
              <w:rPr>
                <w:rFonts w:ascii="Tahoma" w:hAnsi="Tahoma"/>
                <w:sz w:val="20"/>
                <w:szCs w:val="20"/>
              </w:rPr>
              <w:t>10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59AFCECF" w:rsidR="00AA0B14" w:rsidRPr="0044523B" w:rsidRDefault="00EB274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</w:t>
            </w:r>
            <w:r w:rsidR="005B2CE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79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0B7F639D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E30E0F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18.8.25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10406775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E30E0F">
        <w:rPr>
          <w:rFonts w:hint="cs"/>
          <w:b/>
          <w:bCs/>
          <w:sz w:val="16"/>
          <w:szCs w:val="16"/>
          <w:rtl/>
        </w:rPr>
        <w:t>אוגוסט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77976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7EF4"/>
    <w:rsid w:val="005408BB"/>
    <w:rsid w:val="00540BD2"/>
    <w:rsid w:val="00541402"/>
    <w:rsid w:val="00542937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8693B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0E0F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1B3E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</Template>
  <TotalTime>10</TotalTime>
  <Pages>1</Pages>
  <Words>368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6</cp:revision>
  <cp:lastPrinted>2022-03-17T12:28:00Z</cp:lastPrinted>
  <dcterms:created xsi:type="dcterms:W3CDTF">2025-04-10T09:05:00Z</dcterms:created>
  <dcterms:modified xsi:type="dcterms:W3CDTF">2025-07-10T08:49:00Z</dcterms:modified>
</cp:coreProperties>
</file>