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18A09C8B" w:rsidR="007A500A" w:rsidRPr="00C76402" w:rsidRDefault="00D15D22" w:rsidP="00C76402">
      <w:pPr>
        <w:spacing w:line="360" w:lineRule="auto"/>
        <w:jc w:val="both"/>
        <w:rPr>
          <w:b/>
          <w:bCs/>
          <w:spacing w:val="16"/>
          <w:sz w:val="26"/>
          <w:szCs w:val="26"/>
          <w:rtl/>
        </w:rPr>
      </w:pPr>
      <w:r w:rsidRPr="00C76402">
        <w:rPr>
          <w:b/>
          <w:bCs/>
          <w:spacing w:val="16"/>
          <w:sz w:val="26"/>
          <w:szCs w:val="26"/>
          <w:shd w:val="clear" w:color="auto" w:fill="C6D9F1"/>
          <w:rtl/>
        </w:rPr>
        <w:t>טופס רישום לסופ"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ש </w:t>
      </w:r>
      <w:r w:rsidR="00C76402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גיבורי תרבות</w:t>
      </w:r>
      <w:r w:rsidR="005B2CEB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|</w:t>
      </w:r>
      <w:r w:rsidR="00C162A7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="003E5ED4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1</w:t>
      </w:r>
      <w:r w:rsidR="00C76402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7</w:t>
      </w:r>
      <w:r w:rsidR="003E5ED4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-</w:t>
      </w:r>
      <w:r w:rsidR="00C76402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19</w:t>
      </w:r>
      <w:r w:rsidR="003E5ED4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.</w:t>
      </w:r>
      <w:r w:rsidR="00C76402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7</w:t>
      </w:r>
      <w:r w:rsidR="003E5ED4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.25</w:t>
      </w:r>
      <w:r w:rsidR="00C162A7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| </w:t>
      </w:r>
      <w:r w:rsidR="005B2CEB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 </w:t>
      </w:r>
      <w:r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 xml:space="preserve">מלון </w:t>
      </w:r>
      <w:r w:rsidR="005B2CEB" w:rsidRPr="00C76402">
        <w:rPr>
          <w:rFonts w:hint="cs"/>
          <w:b/>
          <w:bCs/>
          <w:spacing w:val="16"/>
          <w:sz w:val="26"/>
          <w:szCs w:val="26"/>
          <w:shd w:val="clear" w:color="auto" w:fill="C6D9F1"/>
          <w:rtl/>
        </w:rPr>
        <w:t>גולדן קראון, נצרת</w:t>
      </w:r>
    </w:p>
    <w:p w14:paraId="54AE2473" w14:textId="46C67A9C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3E5ED4">
        <w:rPr>
          <w:rFonts w:hint="cs"/>
          <w:b/>
          <w:bCs/>
          <w:sz w:val="20"/>
          <w:szCs w:val="20"/>
          <w:rtl/>
        </w:rPr>
        <w:t>1</w:t>
      </w:r>
      <w:r w:rsidR="00A16516">
        <w:rPr>
          <w:rFonts w:hint="cs"/>
          <w:b/>
          <w:bCs/>
          <w:sz w:val="20"/>
          <w:szCs w:val="20"/>
          <w:rtl/>
        </w:rPr>
        <w:t>7</w:t>
      </w:r>
      <w:r w:rsidR="003E5ED4">
        <w:rPr>
          <w:rFonts w:hint="cs"/>
          <w:b/>
          <w:bCs/>
          <w:sz w:val="20"/>
          <w:szCs w:val="20"/>
          <w:rtl/>
        </w:rPr>
        <w:t>.</w:t>
      </w:r>
      <w:r w:rsidR="00A16516">
        <w:rPr>
          <w:rFonts w:hint="cs"/>
          <w:b/>
          <w:bCs/>
          <w:sz w:val="20"/>
          <w:szCs w:val="20"/>
          <w:rtl/>
        </w:rPr>
        <w:t>6</w:t>
      </w:r>
      <w:r w:rsidR="003E5ED4">
        <w:rPr>
          <w:rFonts w:hint="cs"/>
          <w:b/>
          <w:bCs/>
          <w:sz w:val="20"/>
          <w:szCs w:val="20"/>
          <w:rtl/>
        </w:rPr>
        <w:t>.25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shd w:val="clear" w:color="auto" w:fill="auto"/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1FF83F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5B2CEB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13ABC480" w:rsidR="00AA0B14" w:rsidRPr="0044523B" w:rsidRDefault="005B2CE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4990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6972049D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5B2CEB">
              <w:rPr>
                <w:rFonts w:ascii="Tahoma" w:hAnsi="Tahoma"/>
                <w:sz w:val="20"/>
                <w:szCs w:val="20"/>
              </w:rPr>
              <w:t>10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59AFCECF" w:rsidR="00AA0B14" w:rsidRPr="0044523B" w:rsidRDefault="00EB274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</w:t>
            </w:r>
            <w:r w:rsidR="005B2CE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79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47BECCB5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1</w:t>
      </w:r>
      <w:r w:rsidR="00C7640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7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C7640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6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.25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4F510DE1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C76402">
        <w:rPr>
          <w:rFonts w:hint="cs"/>
          <w:b/>
          <w:bCs/>
          <w:sz w:val="16"/>
          <w:szCs w:val="16"/>
          <w:rtl/>
        </w:rPr>
        <w:t>מאי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4</TotalTime>
  <Pages>1</Pages>
  <Words>368</Words>
  <Characters>2251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3</cp:revision>
  <cp:lastPrinted>2022-03-17T12:28:00Z</cp:lastPrinted>
  <dcterms:created xsi:type="dcterms:W3CDTF">2025-04-10T09:05:00Z</dcterms:created>
  <dcterms:modified xsi:type="dcterms:W3CDTF">2025-04-10T09:05:00Z</dcterms:modified>
</cp:coreProperties>
</file>