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54EAE233" w:rsidR="007A500A" w:rsidRPr="006E534B" w:rsidRDefault="00D15D22" w:rsidP="003E5ED4">
      <w:pPr>
        <w:spacing w:line="360" w:lineRule="auto"/>
        <w:jc w:val="center"/>
        <w:rPr>
          <w:b/>
          <w:bCs/>
          <w:sz w:val="26"/>
          <w:szCs w:val="26"/>
          <w:rtl/>
        </w:rPr>
      </w:pPr>
      <w:r w:rsidRPr="006E534B">
        <w:rPr>
          <w:b/>
          <w:bCs/>
          <w:sz w:val="26"/>
          <w:szCs w:val="26"/>
          <w:shd w:val="clear" w:color="auto" w:fill="C6D9F1"/>
          <w:rtl/>
        </w:rPr>
        <w:t>טופס רישום לסופ"</w:t>
      </w:r>
      <w:r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ש </w:t>
      </w:r>
      <w:r w:rsidR="003E5ED4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>חדשנות ופורצי דרך</w:t>
      </w:r>
      <w:r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="005B2CEB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>|</w:t>
      </w:r>
      <w:r w:rsidR="00C162A7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="003E5ED4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>13-15.3.25</w:t>
      </w:r>
      <w:r w:rsidR="00C162A7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| </w:t>
      </w:r>
      <w:r w:rsidR="005B2CEB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מלון </w:t>
      </w:r>
      <w:r w:rsidR="005B2CEB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>גולדן קראון, נצרת</w:t>
      </w:r>
    </w:p>
    <w:p w14:paraId="54AE2473" w14:textId="28A81819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3E5ED4">
        <w:rPr>
          <w:rFonts w:hint="cs"/>
          <w:b/>
          <w:bCs/>
          <w:sz w:val="20"/>
          <w:szCs w:val="20"/>
          <w:rtl/>
        </w:rPr>
        <w:t>13.2.25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1FF83F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5B2CEB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13ABC480" w:rsidR="00AA0B14" w:rsidRPr="0044523B" w:rsidRDefault="005B2CE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4990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6972049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5B2CEB">
              <w:rPr>
                <w:rFonts w:ascii="Tahoma" w:hAnsi="Tahoma"/>
                <w:sz w:val="20"/>
                <w:szCs w:val="20"/>
              </w:rPr>
              <w:t>10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59AFCECF" w:rsidR="00AA0B14" w:rsidRPr="0044523B" w:rsidRDefault="00EB274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</w:t>
            </w:r>
            <w:r w:rsidR="005B2CE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79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4359A1C3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13.2.25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479ACA3E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3E5ED4">
        <w:rPr>
          <w:rFonts w:hint="cs"/>
          <w:b/>
          <w:bCs/>
          <w:sz w:val="16"/>
          <w:szCs w:val="16"/>
          <w:rtl/>
        </w:rPr>
        <w:t>פברואר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10CD1" w14:textId="77777777" w:rsidR="0025202D" w:rsidRDefault="0025202D">
      <w:r>
        <w:separator/>
      </w:r>
    </w:p>
  </w:endnote>
  <w:endnote w:type="continuationSeparator" w:id="0">
    <w:p w14:paraId="4F578580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943B" w14:textId="77777777" w:rsidR="0025202D" w:rsidRDefault="0025202D">
      <w:r>
        <w:separator/>
      </w:r>
    </w:p>
  </w:footnote>
  <w:footnote w:type="continuationSeparator" w:id="0">
    <w:p w14:paraId="76F7F377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7EF4"/>
    <w:rsid w:val="005408BB"/>
    <w:rsid w:val="00540BD2"/>
    <w:rsid w:val="00541402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DD9"/>
    <w:rsid w:val="00C611EE"/>
    <w:rsid w:val="00C66A53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</Template>
  <TotalTime>18</TotalTime>
  <Pages>1</Pages>
  <Words>369</Words>
  <Characters>2259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28</cp:revision>
  <cp:lastPrinted>2022-03-17T12:28:00Z</cp:lastPrinted>
  <dcterms:created xsi:type="dcterms:W3CDTF">2024-03-25T15:38:00Z</dcterms:created>
  <dcterms:modified xsi:type="dcterms:W3CDTF">2024-12-31T13:35:00Z</dcterms:modified>
</cp:coreProperties>
</file>