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23AB9929" w:rsidR="007A500A" w:rsidRPr="00810B26" w:rsidRDefault="00D15D22" w:rsidP="00301729">
      <w:pPr>
        <w:spacing w:line="360" w:lineRule="auto"/>
        <w:ind w:hanging="141"/>
        <w:jc w:val="both"/>
        <w:rPr>
          <w:b/>
          <w:bCs/>
          <w:spacing w:val="10"/>
          <w:sz w:val="4"/>
          <w:szCs w:val="4"/>
          <w:rtl/>
        </w:rPr>
      </w:pPr>
      <w:r w:rsidRPr="008F2699">
        <w:rPr>
          <w:b/>
          <w:bCs/>
          <w:sz w:val="22"/>
          <w:szCs w:val="22"/>
          <w:shd w:val="clear" w:color="auto" w:fill="C6D9F1"/>
          <w:rtl/>
        </w:rPr>
        <w:t xml:space="preserve">טופס רישום </w:t>
      </w:r>
      <w:proofErr w:type="spellStart"/>
      <w:r w:rsidRPr="00301729">
        <w:rPr>
          <w:b/>
          <w:bCs/>
          <w:shd w:val="clear" w:color="auto" w:fill="C6D9F1"/>
          <w:rtl/>
        </w:rPr>
        <w:t>לסופ"</w:t>
      </w:r>
      <w:r w:rsidRPr="00301729">
        <w:rPr>
          <w:rFonts w:hint="cs"/>
          <w:b/>
          <w:bCs/>
          <w:shd w:val="clear" w:color="auto" w:fill="C6D9F1"/>
          <w:rtl/>
        </w:rPr>
        <w:t>ש</w:t>
      </w:r>
      <w:proofErr w:type="spellEnd"/>
      <w:r w:rsidRPr="00301729">
        <w:rPr>
          <w:rFonts w:hint="cs"/>
          <w:b/>
          <w:bCs/>
          <w:shd w:val="clear" w:color="auto" w:fill="C6D9F1"/>
          <w:rtl/>
        </w:rPr>
        <w:t xml:space="preserve"> </w:t>
      </w:r>
      <w:r w:rsidR="002D7338">
        <w:rPr>
          <w:rFonts w:hint="cs"/>
          <w:b/>
          <w:bCs/>
          <w:sz w:val="26"/>
          <w:szCs w:val="26"/>
          <w:shd w:val="clear" w:color="auto" w:fill="C6D9F1"/>
          <w:rtl/>
        </w:rPr>
        <w:t>קסם על ים כנרת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="002D7338">
        <w:rPr>
          <w:rFonts w:hint="cs"/>
          <w:b/>
          <w:bCs/>
          <w:sz w:val="26"/>
          <w:szCs w:val="26"/>
          <w:shd w:val="clear" w:color="auto" w:fill="C6D9F1"/>
          <w:rtl/>
        </w:rPr>
        <w:t>14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-</w:t>
      </w:r>
      <w:r w:rsidR="002D7338">
        <w:rPr>
          <w:rFonts w:hint="cs"/>
          <w:b/>
          <w:bCs/>
          <w:sz w:val="26"/>
          <w:szCs w:val="26"/>
          <w:shd w:val="clear" w:color="auto" w:fill="C6D9F1"/>
          <w:rtl/>
        </w:rPr>
        <w:t>16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.</w:t>
      </w:r>
      <w:r w:rsidR="002D7338">
        <w:rPr>
          <w:rFonts w:hint="cs"/>
          <w:b/>
          <w:bCs/>
          <w:sz w:val="26"/>
          <w:szCs w:val="26"/>
          <w:shd w:val="clear" w:color="auto" w:fill="C6D9F1"/>
          <w:rtl/>
        </w:rPr>
        <w:t>0</w:t>
      </w:r>
      <w:r w:rsidR="000A5D8A">
        <w:rPr>
          <w:rFonts w:hint="cs"/>
          <w:b/>
          <w:bCs/>
          <w:sz w:val="26"/>
          <w:szCs w:val="26"/>
          <w:shd w:val="clear" w:color="auto" w:fill="C6D9F1"/>
          <w:rtl/>
        </w:rPr>
        <w:t>1</w:t>
      </w:r>
      <w:r w:rsidR="00C428A0">
        <w:rPr>
          <w:rFonts w:hint="cs"/>
          <w:b/>
          <w:bCs/>
          <w:sz w:val="26"/>
          <w:szCs w:val="26"/>
          <w:shd w:val="clear" w:color="auto" w:fill="C6D9F1"/>
          <w:rtl/>
        </w:rPr>
        <w:t>.202</w:t>
      </w:r>
      <w:r w:rsidR="002D7338">
        <w:rPr>
          <w:rFonts w:hint="cs"/>
          <w:b/>
          <w:bCs/>
          <w:sz w:val="26"/>
          <w:szCs w:val="26"/>
          <w:shd w:val="clear" w:color="auto" w:fill="C6D9F1"/>
          <w:rtl/>
        </w:rPr>
        <w:t>7</w:t>
      </w:r>
      <w:r w:rsidR="000B58ED">
        <w:rPr>
          <w:rFonts w:hint="cs"/>
          <w:b/>
          <w:bCs/>
          <w:sz w:val="26"/>
          <w:szCs w:val="26"/>
          <w:shd w:val="clear" w:color="auto" w:fill="C6D9F1"/>
          <w:rtl/>
        </w:rPr>
        <w:t xml:space="preserve"> </w:t>
      </w:r>
      <w:r w:rsidRPr="00D15D22">
        <w:rPr>
          <w:rFonts w:hint="cs"/>
          <w:b/>
          <w:bCs/>
          <w:sz w:val="26"/>
          <w:szCs w:val="26"/>
          <w:shd w:val="clear" w:color="auto" w:fill="C6D9F1"/>
          <w:rtl/>
        </w:rPr>
        <w:t>|</w:t>
      </w:r>
      <w:r w:rsidRPr="00F33F61">
        <w:rPr>
          <w:rFonts w:hint="cs"/>
          <w:b/>
          <w:bCs/>
          <w:sz w:val="28"/>
          <w:szCs w:val="28"/>
          <w:shd w:val="clear" w:color="auto" w:fill="C6D9F1"/>
          <w:rtl/>
        </w:rPr>
        <w:t xml:space="preserve"> </w:t>
      </w:r>
      <w:r>
        <w:rPr>
          <w:rFonts w:hint="cs"/>
          <w:b/>
          <w:bCs/>
          <w:sz w:val="22"/>
          <w:szCs w:val="22"/>
          <w:shd w:val="clear" w:color="auto" w:fill="C6D9F1"/>
          <w:rtl/>
        </w:rPr>
        <w:t xml:space="preserve">מלון </w:t>
      </w:r>
      <w:r w:rsidR="000B58ED">
        <w:rPr>
          <w:rFonts w:hint="cs"/>
          <w:b/>
          <w:bCs/>
          <w:sz w:val="22"/>
          <w:szCs w:val="22"/>
          <w:shd w:val="clear" w:color="auto" w:fill="C6D9F1"/>
          <w:rtl/>
        </w:rPr>
        <w:t>נבל דוד, כנרת</w:t>
      </w:r>
      <w:r w:rsidR="00532CE5" w:rsidRPr="00810B26">
        <w:rPr>
          <w:b/>
          <w:bCs/>
          <w:spacing w:val="10"/>
          <w:sz w:val="22"/>
          <w:szCs w:val="22"/>
          <w:rtl/>
        </w:rPr>
        <w:br/>
      </w:r>
    </w:p>
    <w:p w14:paraId="54AE2473" w14:textId="5856E249" w:rsidR="00532CE5" w:rsidRPr="008F5BA9" w:rsidRDefault="008F5BA9" w:rsidP="00301729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2D7338">
        <w:rPr>
          <w:rFonts w:hint="cs"/>
          <w:b/>
          <w:bCs/>
          <w:sz w:val="20"/>
          <w:szCs w:val="20"/>
          <w:rtl/>
        </w:rPr>
        <w:t>14.12.26</w:t>
      </w:r>
    </w:p>
    <w:p w14:paraId="37B936E1" w14:textId="77777777" w:rsidR="00845061" w:rsidRPr="00532CE5" w:rsidRDefault="00845061" w:rsidP="00301729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00F015F0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6</w:t>
            </w:r>
            <w:r w:rsidR="00C428A0">
              <w:rPr>
                <w:rFonts w:ascii="Tahoma" w:hAnsi="Tahoma" w:hint="cs"/>
                <w:sz w:val="20"/>
                <w:szCs w:val="20"/>
                <w:rtl/>
              </w:rPr>
              <w:t>2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 xml:space="preserve">00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4C9BC866" w:rsidR="00AA0B14" w:rsidRPr="0044523B" w:rsidRDefault="000B58ED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</w:t>
            </w:r>
            <w:r w:rsidR="00C428A0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 xml:space="preserve">ב עם התשלום </w:t>
            </w:r>
            <w:proofErr w:type="spellStart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לסופ"ש</w:t>
            </w:r>
            <w:proofErr w:type="spellEnd"/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4EEBC25F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4</w:t>
            </w:r>
            <w:r w:rsidR="00C428A0">
              <w:rPr>
                <w:rFonts w:ascii="Tahoma" w:hAnsi="Tahoma" w:hint="cs"/>
                <w:sz w:val="20"/>
                <w:szCs w:val="20"/>
                <w:rtl/>
              </w:rPr>
              <w:t>6</w:t>
            </w:r>
            <w:r w:rsidR="000B58ED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33A01573" w:rsidR="00AA0B14" w:rsidRPr="0044523B" w:rsidRDefault="00C428A0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41</w:t>
            </w:r>
            <w:r w:rsidR="000B58ED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5B4EA8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1D35E85C" w14:textId="773D7618" w:rsidR="008F5BA9" w:rsidRPr="00447E18" w:rsidRDefault="00851238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 xml:space="preserve">המחירים הם עבור חדרי סטנדרט. </w:t>
      </w:r>
      <w:r w:rsidR="002761F7">
        <w:rPr>
          <w:rFonts w:ascii="Arial" w:eastAsia="Times New Roman" w:hAnsi="Arial" w:cs="Arial"/>
          <w:b/>
          <w:bCs/>
          <w:color w:val="000000"/>
          <w:sz w:val="20"/>
          <w:szCs w:val="20"/>
          <w:rtl/>
          <w:lang w:eastAsia="en-US"/>
        </w:rPr>
        <w:t xml:space="preserve">ניתן לשדרג את החדר בתשלום, לפרטים נא לפנות אלינו טלפונית: </w:t>
      </w:r>
      <w:r w:rsidR="002761F7">
        <w:rPr>
          <w:rFonts w:asciiTheme="minorBidi" w:eastAsia="Times New Roman" w:hAnsiTheme="minorBidi" w:cstheme="minorBidi"/>
          <w:b/>
          <w:bCs/>
          <w:color w:val="2D3539"/>
          <w:sz w:val="20"/>
          <w:szCs w:val="20"/>
          <w:rtl/>
          <w:lang w:eastAsia="en-US"/>
        </w:rPr>
        <w:t>08-9396030</w:t>
      </w:r>
    </w:p>
    <w:p w14:paraId="3986128D" w14:textId="3CAA6301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2D7338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14.12.26</w:t>
      </w:r>
      <w:r w:rsidR="000B58E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0F58AA4C" w14:textId="5CB8775D" w:rsidR="00D57812" w:rsidRPr="00D57812" w:rsidRDefault="00D57812" w:rsidP="00D57812">
      <w:pPr>
        <w:pStyle w:val="a8"/>
        <w:numPr>
          <w:ilvl w:val="0"/>
          <w:numId w:val="19"/>
        </w:numPr>
        <w:spacing w:line="276" w:lineRule="auto"/>
        <w:rPr>
          <w:rFonts w:ascii="Arial" w:eastAsia="Times New Roman" w:hAnsi="Arial" w:cs="Arial"/>
          <w:sz w:val="20"/>
          <w:szCs w:val="20"/>
          <w:rtl/>
          <w:lang w:eastAsia="en-US"/>
        </w:rPr>
      </w:pP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חדר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עם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>נוף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לגולן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עם מרפסת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260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 / 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משקיף לכינרת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300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  <w:r w:rsidRPr="00D57812">
        <w:rPr>
          <w:rFonts w:ascii="Arial" w:eastAsia="Times New Roman" w:hAnsi="Arial" w:cs="Arial" w:hint="cs"/>
          <w:sz w:val="20"/>
          <w:szCs w:val="20"/>
          <w:rtl/>
          <w:lang w:eastAsia="en-US"/>
        </w:rPr>
        <w:t xml:space="preserve">  /  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חדר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משקיף לכינרת עם מרפסת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– </w:t>
      </w:r>
      <w:r>
        <w:rPr>
          <w:rFonts w:ascii="Arial" w:eastAsia="Times New Roman" w:hAnsi="Arial" w:cs="Arial" w:hint="cs"/>
          <w:sz w:val="20"/>
          <w:szCs w:val="20"/>
          <w:rtl/>
          <w:lang w:eastAsia="en-US"/>
        </w:rPr>
        <w:t>390</w:t>
      </w:r>
      <w:r w:rsidRPr="00D57812">
        <w:rPr>
          <w:rFonts w:ascii="Arial" w:eastAsia="Times New Roman" w:hAnsi="Arial" w:cs="Arial"/>
          <w:sz w:val="20"/>
          <w:szCs w:val="20"/>
          <w:rtl/>
          <w:lang w:eastAsia="en-US"/>
        </w:rPr>
        <w:t xml:space="preserve"> </w:t>
      </w:r>
      <w:r w:rsidRPr="00D57812">
        <w:rPr>
          <w:rFonts w:ascii="Tahoma" w:hAnsi="Tahoma" w:hint="cs"/>
          <w:sz w:val="16"/>
          <w:szCs w:val="16"/>
          <w:rtl/>
        </w:rPr>
        <w:t>₪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386B9EDD" w14:textId="4DA92A08" w:rsidR="002D7338" w:rsidRPr="00845061" w:rsidRDefault="002D7338" w:rsidP="002D7338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 </w:t>
      </w:r>
    </w:p>
    <w:p w14:paraId="13BA5510" w14:textId="77777777" w:rsidR="002D7338" w:rsidRPr="00AC25F7" w:rsidRDefault="002D7338" w:rsidP="002D7338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8"/>
          <w:szCs w:val="18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Pr="00AC25F7">
        <w:rPr>
          <w:rFonts w:ascii="Tahoma" w:hAnsi="Tahoma" w:hint="cs"/>
          <w:sz w:val="18"/>
          <w:szCs w:val="18"/>
        </w:rPr>
        <w:sym w:font="Wingdings" w:char="F072"/>
      </w:r>
      <w:r w:rsidRPr="00AC25F7">
        <w:rPr>
          <w:rFonts w:hint="cs"/>
          <w:sz w:val="18"/>
          <w:szCs w:val="18"/>
          <w:rtl/>
        </w:rPr>
        <w:t xml:space="preserve">   </w:t>
      </w:r>
      <w:r w:rsidRPr="00AC25F7">
        <w:rPr>
          <w:rFonts w:hint="cs"/>
          <w:b/>
          <w:bCs/>
          <w:sz w:val="20"/>
          <w:szCs w:val="20"/>
          <w:rtl/>
        </w:rPr>
        <w:t>באמצעות כרטיס אשראי</w:t>
      </w:r>
      <w:r w:rsidRPr="00AC25F7">
        <w:rPr>
          <w:rFonts w:hint="cs"/>
          <w:b/>
          <w:bCs/>
          <w:sz w:val="18"/>
          <w:szCs w:val="18"/>
          <w:rtl/>
        </w:rPr>
        <w:t xml:space="preserve"> (</w:t>
      </w:r>
      <w:proofErr w:type="spellStart"/>
      <w:r w:rsidRPr="00AC25F7">
        <w:rPr>
          <w:rFonts w:hint="cs"/>
          <w:b/>
          <w:bCs/>
          <w:sz w:val="18"/>
          <w:szCs w:val="18"/>
          <w:rtl/>
        </w:rPr>
        <w:t>הפרעון</w:t>
      </w:r>
      <w:proofErr w:type="spellEnd"/>
      <w:r w:rsidRPr="00AC25F7">
        <w:rPr>
          <w:rFonts w:hint="cs"/>
          <w:b/>
          <w:bCs/>
          <w:sz w:val="18"/>
          <w:szCs w:val="18"/>
          <w:rtl/>
        </w:rPr>
        <w:t xml:space="preserve"> ע"ש </w:t>
      </w:r>
      <w:r w:rsidRPr="00AC25F7">
        <w:rPr>
          <w:b/>
          <w:bCs/>
          <w:sz w:val="18"/>
          <w:szCs w:val="18"/>
          <w:rtl/>
        </w:rPr>
        <w:t>רעות קשרי תרבות</w:t>
      </w:r>
      <w:r w:rsidRPr="00AC25F7">
        <w:rPr>
          <w:rFonts w:hint="cs"/>
          <w:b/>
          <w:bCs/>
          <w:sz w:val="18"/>
          <w:szCs w:val="18"/>
          <w:rtl/>
        </w:rPr>
        <w:t xml:space="preserve"> בע"מ)</w:t>
      </w:r>
      <w:r w:rsidRPr="00AC25F7">
        <w:rPr>
          <w:b/>
          <w:bCs/>
          <w:sz w:val="18"/>
          <w:szCs w:val="18"/>
          <w:rtl/>
        </w:rPr>
        <w:br/>
      </w:r>
      <w:r w:rsidRPr="00AC25F7">
        <w:rPr>
          <w:rFonts w:hint="cs"/>
          <w:b/>
          <w:bCs/>
          <w:sz w:val="18"/>
          <w:szCs w:val="18"/>
          <w:rtl/>
        </w:rPr>
        <w:t xml:space="preserve">       </w:t>
      </w:r>
      <w:r w:rsidRPr="00AC25F7">
        <w:rPr>
          <w:rFonts w:hint="cs"/>
          <w:sz w:val="18"/>
          <w:szCs w:val="18"/>
          <w:rtl/>
        </w:rPr>
        <w:t>סוג הכרטיס: ___________          מס. כרטיס: _______________-________________-________________-_______________</w:t>
      </w:r>
      <w:r w:rsidRPr="00AC25F7">
        <w:rPr>
          <w:sz w:val="18"/>
          <w:szCs w:val="18"/>
          <w:rtl/>
        </w:rPr>
        <w:br/>
      </w:r>
      <w:r w:rsidRPr="00AC25F7">
        <w:rPr>
          <w:rFonts w:hint="cs"/>
          <w:sz w:val="18"/>
          <w:szCs w:val="18"/>
          <w:rtl/>
        </w:rPr>
        <w:t xml:space="preserve">       תוקף: ________/________         שם בעל הכרטיס: _________________________                 ת.ז: _____________________                               </w:t>
      </w:r>
      <w:r w:rsidRPr="00AC25F7">
        <w:rPr>
          <w:rFonts w:hint="cs"/>
          <w:b/>
          <w:bCs/>
          <w:sz w:val="18"/>
          <w:szCs w:val="18"/>
          <w:rtl/>
        </w:rPr>
        <w:t xml:space="preserve">             </w:t>
      </w:r>
    </w:p>
    <w:p w14:paraId="6E5DF2F1" w14:textId="77777777" w:rsidR="002D7338" w:rsidRPr="001B2F04" w:rsidRDefault="002D7338" w:rsidP="002D7338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ind w:left="1132" w:hanging="1132"/>
        <w:rPr>
          <w:sz w:val="18"/>
          <w:szCs w:val="18"/>
          <w:rtl/>
        </w:rPr>
      </w:pPr>
      <w:r w:rsidRPr="00AC25F7">
        <w:rPr>
          <w:sz w:val="20"/>
          <w:szCs w:val="20"/>
        </w:rPr>
        <w:t xml:space="preserve">  </w:t>
      </w:r>
      <w:r w:rsidRPr="00AC25F7">
        <w:rPr>
          <w:rFonts w:hint="cs"/>
          <w:sz w:val="18"/>
          <w:szCs w:val="18"/>
        </w:rPr>
        <w:sym w:font="Wingdings" w:char="F0A8"/>
      </w:r>
      <w:r w:rsidRPr="00AC25F7">
        <w:rPr>
          <w:sz w:val="18"/>
          <w:szCs w:val="18"/>
        </w:rPr>
        <w:t xml:space="preserve"> </w:t>
      </w:r>
      <w:r w:rsidRPr="00AC25F7">
        <w:rPr>
          <w:rFonts w:hint="cs"/>
          <w:sz w:val="18"/>
          <w:szCs w:val="18"/>
          <w:rtl/>
        </w:rPr>
        <w:t xml:space="preserve">מעוניינים ב _______ תשלומים (ניתן עד 10 ללא ריבית)  </w:t>
      </w:r>
      <w:r w:rsidRPr="00AC25F7">
        <w:rPr>
          <w:rFonts w:hint="cs"/>
          <w:b/>
          <w:bCs/>
          <w:sz w:val="18"/>
          <w:szCs w:val="18"/>
          <w:rtl/>
        </w:rPr>
        <w:t xml:space="preserve">    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71017A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71017A" w:rsidRDefault="00F32583" w:rsidP="00301729">
      <w:pPr>
        <w:spacing w:line="360" w:lineRule="auto"/>
        <w:rPr>
          <w:sz w:val="16"/>
          <w:szCs w:val="16"/>
          <w:rtl/>
        </w:rPr>
      </w:pPr>
      <w:r w:rsidRPr="0071017A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71017A">
        <w:rPr>
          <w:rFonts w:hint="cs"/>
          <w:sz w:val="16"/>
          <w:szCs w:val="16"/>
          <w:rtl/>
        </w:rPr>
        <w:t xml:space="preserve">     </w:t>
      </w:r>
      <w:r w:rsidRPr="0071017A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71017A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71017A" w:rsidRDefault="00DA5223" w:rsidP="00301729">
      <w:pPr>
        <w:spacing w:line="360" w:lineRule="auto"/>
        <w:rPr>
          <w:sz w:val="16"/>
          <w:szCs w:val="16"/>
          <w:rtl/>
        </w:rPr>
      </w:pPr>
      <w:r w:rsidRPr="0071017A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71017A">
        <w:rPr>
          <w:rFonts w:hint="cs"/>
          <w:sz w:val="16"/>
          <w:szCs w:val="16"/>
          <w:rtl/>
        </w:rPr>
        <w:t xml:space="preserve">     </w:t>
      </w:r>
      <w:r w:rsidRPr="0071017A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36109D72" w14:textId="77777777" w:rsidR="002D7338" w:rsidRDefault="00F678EF" w:rsidP="00D57812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</w:t>
      </w:r>
      <w:proofErr w:type="spellStart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פצ'ורניק</w:t>
      </w:r>
      <w:proofErr w:type="spellEnd"/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</w:p>
    <w:p w14:paraId="0FD0AF1C" w14:textId="3D1DAA07" w:rsidR="00601C9E" w:rsidRPr="00DD1312" w:rsidRDefault="00F678EF" w:rsidP="00D57812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="00601C9E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="00103AE1">
        <w:rPr>
          <w:rFonts w:hint="cs"/>
          <w:b/>
          <w:bCs/>
          <w:color w:val="FFFFFF"/>
          <w:spacing w:val="6"/>
          <w:sz w:val="16"/>
          <w:szCs w:val="16"/>
          <w:rtl/>
        </w:rPr>
        <w:t>0</w:t>
      </w:r>
      <w:r w:rsidR="00601C9E"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8-9396040</w:t>
      </w:r>
      <w:r w:rsidR="00601C9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="00601C9E"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 w:rsidR="00601C9E">
        <w:rPr>
          <w:b/>
          <w:bCs/>
          <w:color w:val="FFFFFF"/>
          <w:spacing w:val="6"/>
          <w:sz w:val="16"/>
          <w:szCs w:val="16"/>
        </w:rPr>
        <w:t xml:space="preserve"> </w:t>
      </w:r>
      <w:r w:rsidR="00601C9E"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0A5D8A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81019" w14:textId="77777777" w:rsidR="00217B56" w:rsidRDefault="00217B56">
      <w:r>
        <w:separator/>
      </w:r>
    </w:p>
  </w:endnote>
  <w:endnote w:type="continuationSeparator" w:id="0">
    <w:p w14:paraId="735875CC" w14:textId="77777777" w:rsidR="00217B56" w:rsidRDefault="0021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53D6B5" w14:textId="77777777" w:rsidR="00217B56" w:rsidRDefault="00217B56">
      <w:r>
        <w:separator/>
      </w:r>
    </w:p>
  </w:footnote>
  <w:footnote w:type="continuationSeparator" w:id="0">
    <w:p w14:paraId="77E56C0E" w14:textId="77777777" w:rsidR="00217B56" w:rsidRDefault="00217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2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3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6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7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8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9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1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2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3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5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6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7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0"/>
  </w:num>
  <w:num w:numId="2" w16cid:durableId="1431706271">
    <w:abstractNumId w:val="6"/>
  </w:num>
  <w:num w:numId="3" w16cid:durableId="1171412898">
    <w:abstractNumId w:val="0"/>
  </w:num>
  <w:num w:numId="4" w16cid:durableId="1912037019">
    <w:abstractNumId w:val="5"/>
  </w:num>
  <w:num w:numId="5" w16cid:durableId="1473787361">
    <w:abstractNumId w:val="7"/>
  </w:num>
  <w:num w:numId="6" w16cid:durableId="719868997">
    <w:abstractNumId w:val="14"/>
  </w:num>
  <w:num w:numId="7" w16cid:durableId="821116260">
    <w:abstractNumId w:val="1"/>
  </w:num>
  <w:num w:numId="8" w16cid:durableId="1492090697">
    <w:abstractNumId w:val="9"/>
  </w:num>
  <w:num w:numId="9" w16cid:durableId="1658071088">
    <w:abstractNumId w:val="3"/>
  </w:num>
  <w:num w:numId="10" w16cid:durableId="1289047477">
    <w:abstractNumId w:val="16"/>
  </w:num>
  <w:num w:numId="11" w16cid:durableId="486022847">
    <w:abstractNumId w:val="12"/>
  </w:num>
  <w:num w:numId="12" w16cid:durableId="660237187">
    <w:abstractNumId w:val="8"/>
  </w:num>
  <w:num w:numId="13" w16cid:durableId="1663699054">
    <w:abstractNumId w:val="4"/>
  </w:num>
  <w:num w:numId="14" w16cid:durableId="1135105169">
    <w:abstractNumId w:val="11"/>
  </w:num>
  <w:num w:numId="15" w16cid:durableId="1017855258">
    <w:abstractNumId w:val="15"/>
  </w:num>
  <w:num w:numId="16" w16cid:durableId="1343120960">
    <w:abstractNumId w:val="17"/>
  </w:num>
  <w:num w:numId="17" w16cid:durableId="333530679">
    <w:abstractNumId w:val="2"/>
  </w:num>
  <w:num w:numId="18" w16cid:durableId="147794121">
    <w:abstractNumId w:val="13"/>
  </w:num>
  <w:num w:numId="19" w16cid:durableId="9979965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5D8A"/>
    <w:rsid w:val="000A6BE4"/>
    <w:rsid w:val="000A73D3"/>
    <w:rsid w:val="000B1BC9"/>
    <w:rsid w:val="000B58ED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03AE1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60BB"/>
    <w:rsid w:val="00157A86"/>
    <w:rsid w:val="00160940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6DD0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17B56"/>
    <w:rsid w:val="00224B5B"/>
    <w:rsid w:val="00226B44"/>
    <w:rsid w:val="002346AB"/>
    <w:rsid w:val="002369FB"/>
    <w:rsid w:val="00242604"/>
    <w:rsid w:val="00245563"/>
    <w:rsid w:val="00246706"/>
    <w:rsid w:val="0025202D"/>
    <w:rsid w:val="002540BA"/>
    <w:rsid w:val="00272ADC"/>
    <w:rsid w:val="00275566"/>
    <w:rsid w:val="002761F7"/>
    <w:rsid w:val="00292019"/>
    <w:rsid w:val="0029342D"/>
    <w:rsid w:val="00296E47"/>
    <w:rsid w:val="002A2BEA"/>
    <w:rsid w:val="002A41FA"/>
    <w:rsid w:val="002B0AB6"/>
    <w:rsid w:val="002B2006"/>
    <w:rsid w:val="002B482B"/>
    <w:rsid w:val="002B6AA0"/>
    <w:rsid w:val="002C5DC9"/>
    <w:rsid w:val="002D0F97"/>
    <w:rsid w:val="002D1ED3"/>
    <w:rsid w:val="002D246E"/>
    <w:rsid w:val="002D7338"/>
    <w:rsid w:val="002D7E0D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0553B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3E47"/>
    <w:rsid w:val="00396A97"/>
    <w:rsid w:val="003A2CAC"/>
    <w:rsid w:val="003A31B7"/>
    <w:rsid w:val="003A3816"/>
    <w:rsid w:val="003A6DB0"/>
    <w:rsid w:val="003A77E2"/>
    <w:rsid w:val="003B05B3"/>
    <w:rsid w:val="003C10E4"/>
    <w:rsid w:val="003C3209"/>
    <w:rsid w:val="003C4EA0"/>
    <w:rsid w:val="003E38A8"/>
    <w:rsid w:val="003F0119"/>
    <w:rsid w:val="003F0326"/>
    <w:rsid w:val="003F1770"/>
    <w:rsid w:val="003F4033"/>
    <w:rsid w:val="003F5791"/>
    <w:rsid w:val="004016F4"/>
    <w:rsid w:val="00402770"/>
    <w:rsid w:val="00426CA2"/>
    <w:rsid w:val="0043180D"/>
    <w:rsid w:val="00433D65"/>
    <w:rsid w:val="00436F7E"/>
    <w:rsid w:val="00437AC9"/>
    <w:rsid w:val="00437DC4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034"/>
    <w:rsid w:val="00476610"/>
    <w:rsid w:val="0047769F"/>
    <w:rsid w:val="00477923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500206"/>
    <w:rsid w:val="00513251"/>
    <w:rsid w:val="00532CE5"/>
    <w:rsid w:val="00537EF4"/>
    <w:rsid w:val="005408BB"/>
    <w:rsid w:val="00540BD2"/>
    <w:rsid w:val="00541402"/>
    <w:rsid w:val="00546013"/>
    <w:rsid w:val="00556A53"/>
    <w:rsid w:val="00560BC9"/>
    <w:rsid w:val="00562EEF"/>
    <w:rsid w:val="00564555"/>
    <w:rsid w:val="005658B7"/>
    <w:rsid w:val="00565D64"/>
    <w:rsid w:val="00576B48"/>
    <w:rsid w:val="00577614"/>
    <w:rsid w:val="00584763"/>
    <w:rsid w:val="00587CAE"/>
    <w:rsid w:val="005931A7"/>
    <w:rsid w:val="005A3C53"/>
    <w:rsid w:val="005A46D4"/>
    <w:rsid w:val="005B177E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317B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C3BA5"/>
    <w:rsid w:val="006D6A42"/>
    <w:rsid w:val="006F6F31"/>
    <w:rsid w:val="006F768E"/>
    <w:rsid w:val="00701498"/>
    <w:rsid w:val="0071017A"/>
    <w:rsid w:val="007108AE"/>
    <w:rsid w:val="00715AE5"/>
    <w:rsid w:val="00715D11"/>
    <w:rsid w:val="00720CC9"/>
    <w:rsid w:val="00724C84"/>
    <w:rsid w:val="007328B2"/>
    <w:rsid w:val="00734202"/>
    <w:rsid w:val="007419FD"/>
    <w:rsid w:val="0074249C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80390B"/>
    <w:rsid w:val="00810B26"/>
    <w:rsid w:val="008150BC"/>
    <w:rsid w:val="008168C6"/>
    <w:rsid w:val="00823267"/>
    <w:rsid w:val="008239C0"/>
    <w:rsid w:val="00823BA4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8250B"/>
    <w:rsid w:val="00882BF9"/>
    <w:rsid w:val="00894554"/>
    <w:rsid w:val="00897753"/>
    <w:rsid w:val="00897888"/>
    <w:rsid w:val="008A2B66"/>
    <w:rsid w:val="008A2C8A"/>
    <w:rsid w:val="008A3431"/>
    <w:rsid w:val="008A4978"/>
    <w:rsid w:val="008A517C"/>
    <w:rsid w:val="008B5C91"/>
    <w:rsid w:val="008B6795"/>
    <w:rsid w:val="008B6C86"/>
    <w:rsid w:val="008C5EB5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149D1"/>
    <w:rsid w:val="00925044"/>
    <w:rsid w:val="009253B8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85B45"/>
    <w:rsid w:val="00991B69"/>
    <w:rsid w:val="00992A37"/>
    <w:rsid w:val="00992DFB"/>
    <w:rsid w:val="00995E71"/>
    <w:rsid w:val="00996327"/>
    <w:rsid w:val="00997129"/>
    <w:rsid w:val="009A2FD3"/>
    <w:rsid w:val="009A3B7A"/>
    <w:rsid w:val="009A5CE5"/>
    <w:rsid w:val="009B585A"/>
    <w:rsid w:val="009B5F45"/>
    <w:rsid w:val="009C234C"/>
    <w:rsid w:val="009C46B9"/>
    <w:rsid w:val="009D2FC0"/>
    <w:rsid w:val="009E0505"/>
    <w:rsid w:val="009E0FDD"/>
    <w:rsid w:val="009E2724"/>
    <w:rsid w:val="009E65F9"/>
    <w:rsid w:val="009E7714"/>
    <w:rsid w:val="009F0DA8"/>
    <w:rsid w:val="00A04496"/>
    <w:rsid w:val="00A12E8E"/>
    <w:rsid w:val="00A133B6"/>
    <w:rsid w:val="00A1692A"/>
    <w:rsid w:val="00A17391"/>
    <w:rsid w:val="00A20101"/>
    <w:rsid w:val="00A20382"/>
    <w:rsid w:val="00A23EA6"/>
    <w:rsid w:val="00A24182"/>
    <w:rsid w:val="00A27496"/>
    <w:rsid w:val="00A357B3"/>
    <w:rsid w:val="00A36E01"/>
    <w:rsid w:val="00A371A4"/>
    <w:rsid w:val="00A37B6A"/>
    <w:rsid w:val="00A41AF2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AF7F8E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7D26"/>
    <w:rsid w:val="00B77C3C"/>
    <w:rsid w:val="00B80BCC"/>
    <w:rsid w:val="00B8417D"/>
    <w:rsid w:val="00B845DE"/>
    <w:rsid w:val="00B847A1"/>
    <w:rsid w:val="00B87873"/>
    <w:rsid w:val="00B95BE2"/>
    <w:rsid w:val="00BA00EE"/>
    <w:rsid w:val="00BA2780"/>
    <w:rsid w:val="00BA6A30"/>
    <w:rsid w:val="00BA7377"/>
    <w:rsid w:val="00BB07C0"/>
    <w:rsid w:val="00BC5124"/>
    <w:rsid w:val="00BD5F40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2524A"/>
    <w:rsid w:val="00C25C97"/>
    <w:rsid w:val="00C34011"/>
    <w:rsid w:val="00C36380"/>
    <w:rsid w:val="00C4050A"/>
    <w:rsid w:val="00C41B7A"/>
    <w:rsid w:val="00C428A0"/>
    <w:rsid w:val="00C46848"/>
    <w:rsid w:val="00C47292"/>
    <w:rsid w:val="00C50ED5"/>
    <w:rsid w:val="00C60DD9"/>
    <w:rsid w:val="00C611EE"/>
    <w:rsid w:val="00C66A53"/>
    <w:rsid w:val="00C678D0"/>
    <w:rsid w:val="00C76D84"/>
    <w:rsid w:val="00C77EB8"/>
    <w:rsid w:val="00C83C43"/>
    <w:rsid w:val="00C8516A"/>
    <w:rsid w:val="00CA40ED"/>
    <w:rsid w:val="00CA52E3"/>
    <w:rsid w:val="00CB1E33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57812"/>
    <w:rsid w:val="00D665AD"/>
    <w:rsid w:val="00D66971"/>
    <w:rsid w:val="00D71AF9"/>
    <w:rsid w:val="00D72FF6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7EF"/>
    <w:rsid w:val="00E96A9B"/>
    <w:rsid w:val="00EA2621"/>
    <w:rsid w:val="00EA4CED"/>
    <w:rsid w:val="00EB2088"/>
    <w:rsid w:val="00EB20BB"/>
    <w:rsid w:val="00EB3213"/>
    <w:rsid w:val="00EC06A9"/>
    <w:rsid w:val="00EC1D37"/>
    <w:rsid w:val="00EC5047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690A"/>
    <w:rsid w:val="00F26206"/>
    <w:rsid w:val="00F277BD"/>
    <w:rsid w:val="00F31256"/>
    <w:rsid w:val="00F31801"/>
    <w:rsid w:val="00F32583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4B16"/>
    <w:rsid w:val="00F65AC5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C6C17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14</TotalTime>
  <Pages>1</Pages>
  <Words>443</Words>
  <Characters>2218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Reut Ktarbut</cp:lastModifiedBy>
  <cp:revision>3</cp:revision>
  <cp:lastPrinted>2024-10-30T09:58:00Z</cp:lastPrinted>
  <dcterms:created xsi:type="dcterms:W3CDTF">2026-10-12T09:26:00Z</dcterms:created>
  <dcterms:modified xsi:type="dcterms:W3CDTF">2026-10-12T09:50:00Z</dcterms:modified>
</cp:coreProperties>
</file>