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3116C32C" w:rsidR="007A500A" w:rsidRPr="00C76402" w:rsidRDefault="00D15D22" w:rsidP="00C76402">
      <w:pPr>
        <w:spacing w:line="360" w:lineRule="auto"/>
        <w:jc w:val="both"/>
        <w:rPr>
          <w:b/>
          <w:bCs/>
          <w:spacing w:val="16"/>
          <w:sz w:val="26"/>
          <w:szCs w:val="26"/>
          <w:rtl/>
        </w:rPr>
      </w:pPr>
      <w:r w:rsidRPr="00C76402">
        <w:rPr>
          <w:b/>
          <w:bCs/>
          <w:spacing w:val="16"/>
          <w:sz w:val="26"/>
          <w:szCs w:val="26"/>
          <w:shd w:val="clear" w:color="auto" w:fill="C6D9F1"/>
          <w:rtl/>
        </w:rPr>
        <w:t xml:space="preserve">טופס רישום </w:t>
      </w:r>
      <w:proofErr w:type="spellStart"/>
      <w:r w:rsidRPr="00C76402">
        <w:rPr>
          <w:b/>
          <w:bCs/>
          <w:spacing w:val="16"/>
          <w:sz w:val="26"/>
          <w:szCs w:val="26"/>
          <w:shd w:val="clear" w:color="auto" w:fill="C6D9F1"/>
          <w:rtl/>
        </w:rPr>
        <w:t>לסופ"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ש</w:t>
      </w:r>
      <w:proofErr w:type="spellEnd"/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="005D6DE7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סיפור אהבה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|</w:t>
      </w:r>
      <w:r w:rsidR="00C162A7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="00F176C8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7</w:t>
      </w:r>
      <w:r w:rsidR="005973F6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-</w:t>
      </w:r>
      <w:r w:rsidR="00F176C8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9</w:t>
      </w:r>
      <w:r w:rsidR="005973F6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.8.</w:t>
      </w:r>
      <w:r w:rsidR="00D156C9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20</w:t>
      </w:r>
      <w:r w:rsidR="005973F6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25</w:t>
      </w:r>
      <w:r w:rsidR="00C162A7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| 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מלון 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גולדן קראון, נצרת</w:t>
      </w:r>
    </w:p>
    <w:p w14:paraId="54AE2473" w14:textId="1B739CD2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5973F6">
        <w:rPr>
          <w:rFonts w:hint="cs"/>
          <w:b/>
          <w:bCs/>
          <w:sz w:val="20"/>
          <w:szCs w:val="20"/>
          <w:rtl/>
        </w:rPr>
        <w:t>14.7.25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 xml:space="preserve">ב עם התשלום </w:t>
            </w:r>
            <w:proofErr w:type="spellStart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לסופ"ש</w:t>
            </w:r>
            <w:proofErr w:type="spellEnd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2AB02EA0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5973F6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F176C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7</w:t>
      </w:r>
      <w:r w:rsidR="005973F6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.7.25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</w:t>
      </w:r>
      <w:proofErr w:type="spellStart"/>
      <w:r w:rsidR="00845061">
        <w:rPr>
          <w:rFonts w:hint="cs"/>
          <w:b/>
          <w:bCs/>
          <w:sz w:val="16"/>
          <w:szCs w:val="16"/>
          <w:rtl/>
        </w:rPr>
        <w:t>הפרעון</w:t>
      </w:r>
      <w:proofErr w:type="spellEnd"/>
      <w:r w:rsidR="00845061">
        <w:rPr>
          <w:rFonts w:hint="cs"/>
          <w:b/>
          <w:bCs/>
          <w:sz w:val="16"/>
          <w:szCs w:val="16"/>
          <w:rtl/>
        </w:rPr>
        <w:t xml:space="preserve">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0ED28D0B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9C48EC">
        <w:rPr>
          <w:rFonts w:hint="cs"/>
          <w:b/>
          <w:bCs/>
          <w:sz w:val="16"/>
          <w:szCs w:val="16"/>
          <w:rtl/>
        </w:rPr>
        <w:t>יולי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</w:t>
      </w:r>
      <w:proofErr w:type="spellStart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פצ'ורניק</w:t>
      </w:r>
      <w:proofErr w:type="spellEnd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B5511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23A08"/>
    <w:rsid w:val="00532CE5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973F6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6DE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96B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2B88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C48EC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D2B27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6C9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176C8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9</TotalTime>
  <Pages>1</Pages>
  <Words>368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22</cp:revision>
  <cp:lastPrinted>2022-03-17T12:28:00Z</cp:lastPrinted>
  <dcterms:created xsi:type="dcterms:W3CDTF">2025-04-10T09:05:00Z</dcterms:created>
  <dcterms:modified xsi:type="dcterms:W3CDTF">2025-05-15T08:53:00Z</dcterms:modified>
</cp:coreProperties>
</file>